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652F2" w:rsidRDefault="007652F2" w14:paraId="734E4C4B" w14:textId="77777777">
      <w:pPr>
        <w:spacing w:after="0" w:line="140" w:lineRule="exact"/>
        <w:rPr>
          <w:sz w:val="14"/>
          <w:szCs w:val="14"/>
        </w:rPr>
      </w:pPr>
    </w:p>
    <w:p w:rsidR="007652F2" w:rsidRDefault="007652F2" w14:paraId="1DD1DA0D" w14:textId="77777777">
      <w:pPr>
        <w:spacing w:after="0" w:line="200" w:lineRule="exact"/>
        <w:rPr>
          <w:sz w:val="20"/>
          <w:szCs w:val="20"/>
        </w:rPr>
      </w:pPr>
    </w:p>
    <w:p w:rsidR="007652F2" w:rsidRDefault="007652F2" w14:paraId="16A6E17E" w14:textId="77777777">
      <w:pPr>
        <w:spacing w:after="0" w:line="200" w:lineRule="exact"/>
        <w:rPr>
          <w:sz w:val="20"/>
          <w:szCs w:val="20"/>
        </w:rPr>
      </w:pPr>
    </w:p>
    <w:p w:rsidR="00987BA6" w:rsidRDefault="007A3D83" w14:paraId="1B255E2A" w14:textId="77777777">
      <w:pPr>
        <w:spacing w:after="0" w:line="200" w:lineRule="exact"/>
        <w:rPr>
          <w:sz w:val="20"/>
          <w:szCs w:val="20"/>
        </w:rPr>
      </w:pPr>
      <w:r w:rsidRPr="007A3D83">
        <w:rPr>
          <w:rFonts w:ascii="Calibri" w:hAnsi="Calibri" w:eastAsia="Calibri" w:cs="Times New Roman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09ED7EC" wp14:editId="2DCEBAF9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812324" cy="819150"/>
            <wp:effectExtent l="0" t="0" r="6985" b="0"/>
            <wp:wrapNone/>
            <wp:docPr id="6" name="Picture 6" descr="C:\Users\t.musa\AppData\Local\Microsoft\Windows\Temporary Internet Files\Content.Outlook\O0AWJ2E0\PGP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.musa\AppData\Local\Microsoft\Windows\Temporary Internet Files\Content.Outlook\O0AWJ2E0\PGP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324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52F2" w:rsidRDefault="007652F2" w14:paraId="039A3E5D" w14:textId="77777777">
      <w:pPr>
        <w:spacing w:after="0" w:line="200" w:lineRule="exact"/>
        <w:rPr>
          <w:sz w:val="20"/>
          <w:szCs w:val="20"/>
        </w:rPr>
      </w:pPr>
    </w:p>
    <w:p w:rsidR="007652F2" w:rsidRDefault="007652F2" w14:paraId="4F5725BD" w14:textId="77777777">
      <w:pPr>
        <w:spacing w:after="0" w:line="200" w:lineRule="exact"/>
        <w:rPr>
          <w:sz w:val="20"/>
          <w:szCs w:val="20"/>
        </w:rPr>
      </w:pPr>
    </w:p>
    <w:p w:rsidR="007652F2" w:rsidRDefault="007A3D83" w14:paraId="5D4FA717" w14:textId="212B6A6F">
      <w:pPr>
        <w:spacing w:after="0" w:line="427" w:lineRule="exact"/>
        <w:ind w:left="1541" w:right="-20"/>
        <w:rPr>
          <w:rFonts w:ascii="Calibri" w:hAnsi="Calibri" w:eastAsia="Calibri" w:cs="Calibri"/>
          <w:sz w:val="36"/>
          <w:szCs w:val="36"/>
        </w:rPr>
      </w:pPr>
      <w:r>
        <w:rPr>
          <w:rFonts w:ascii="Calibri" w:hAnsi="Calibri" w:eastAsia="Calibri" w:cs="Calibri"/>
          <w:b/>
          <w:bCs/>
          <w:position w:val="1"/>
          <w:sz w:val="36"/>
          <w:szCs w:val="36"/>
        </w:rPr>
        <w:t>Purford Green Primary</w:t>
      </w:r>
      <w:r w:rsidR="00C42BFE">
        <w:rPr>
          <w:rFonts w:ascii="Calibri" w:hAnsi="Calibri" w:eastAsia="Calibri" w:cs="Calibri"/>
          <w:b/>
          <w:bCs/>
          <w:spacing w:val="-4"/>
          <w:position w:val="1"/>
          <w:sz w:val="36"/>
          <w:szCs w:val="36"/>
        </w:rPr>
        <w:t xml:space="preserve"> </w:t>
      </w:r>
      <w:r w:rsidR="00C42BFE">
        <w:rPr>
          <w:rFonts w:ascii="Calibri" w:hAnsi="Calibri" w:eastAsia="Calibri" w:cs="Calibri"/>
          <w:b/>
          <w:bCs/>
          <w:spacing w:val="1"/>
          <w:position w:val="1"/>
          <w:sz w:val="36"/>
          <w:szCs w:val="36"/>
        </w:rPr>
        <w:t>L</w:t>
      </w:r>
      <w:r w:rsidR="00C42BFE">
        <w:rPr>
          <w:rFonts w:ascii="Calibri" w:hAnsi="Calibri" w:eastAsia="Calibri" w:cs="Calibri"/>
          <w:b/>
          <w:bCs/>
          <w:spacing w:val="-2"/>
          <w:position w:val="1"/>
          <w:sz w:val="36"/>
          <w:szCs w:val="36"/>
        </w:rPr>
        <w:t>oc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>al</w:t>
      </w:r>
      <w:r w:rsidR="00C42BFE">
        <w:rPr>
          <w:rFonts w:ascii="Calibri" w:hAnsi="Calibri" w:eastAsia="Calibri" w:cs="Calibri"/>
          <w:b/>
          <w:bCs/>
          <w:spacing w:val="-8"/>
          <w:position w:val="1"/>
          <w:sz w:val="36"/>
          <w:szCs w:val="36"/>
        </w:rPr>
        <w:t xml:space="preserve"> </w:t>
      </w:r>
      <w:r w:rsidR="00C42BFE">
        <w:rPr>
          <w:rFonts w:ascii="Calibri" w:hAnsi="Calibri" w:eastAsia="Calibri" w:cs="Calibri"/>
          <w:b/>
          <w:bCs/>
          <w:spacing w:val="1"/>
          <w:position w:val="1"/>
          <w:sz w:val="36"/>
          <w:szCs w:val="36"/>
        </w:rPr>
        <w:t>G</w:t>
      </w:r>
      <w:r w:rsidR="00C42BFE">
        <w:rPr>
          <w:rFonts w:ascii="Calibri" w:hAnsi="Calibri" w:eastAsia="Calibri" w:cs="Calibri"/>
          <w:b/>
          <w:bCs/>
          <w:spacing w:val="-2"/>
          <w:position w:val="1"/>
          <w:sz w:val="36"/>
          <w:szCs w:val="36"/>
        </w:rPr>
        <w:t>ov</w:t>
      </w:r>
      <w:r w:rsidR="00C42BFE">
        <w:rPr>
          <w:rFonts w:ascii="Calibri" w:hAnsi="Calibri" w:eastAsia="Calibri" w:cs="Calibri"/>
          <w:b/>
          <w:bCs/>
          <w:spacing w:val="1"/>
          <w:position w:val="1"/>
          <w:sz w:val="36"/>
          <w:szCs w:val="36"/>
        </w:rPr>
        <w:t>er</w:t>
      </w:r>
      <w:r w:rsidR="00C42BFE">
        <w:rPr>
          <w:rFonts w:ascii="Calibri" w:hAnsi="Calibri" w:eastAsia="Calibri" w:cs="Calibri"/>
          <w:b/>
          <w:bCs/>
          <w:spacing w:val="-1"/>
          <w:position w:val="1"/>
          <w:sz w:val="36"/>
          <w:szCs w:val="36"/>
        </w:rPr>
        <w:t>n</w:t>
      </w:r>
      <w:r w:rsidR="00C42BFE">
        <w:rPr>
          <w:rFonts w:ascii="Calibri" w:hAnsi="Calibri" w:eastAsia="Calibri" w:cs="Calibri"/>
          <w:b/>
          <w:bCs/>
          <w:spacing w:val="-2"/>
          <w:position w:val="1"/>
          <w:sz w:val="36"/>
          <w:szCs w:val="36"/>
        </w:rPr>
        <w:t>i</w:t>
      </w:r>
      <w:r w:rsidR="00C42BFE">
        <w:rPr>
          <w:rFonts w:ascii="Calibri" w:hAnsi="Calibri" w:eastAsia="Calibri" w:cs="Calibri"/>
          <w:b/>
          <w:bCs/>
          <w:spacing w:val="-1"/>
          <w:position w:val="1"/>
          <w:sz w:val="36"/>
          <w:szCs w:val="36"/>
        </w:rPr>
        <w:t>n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>g</w:t>
      </w:r>
      <w:r w:rsidR="00C42BFE">
        <w:rPr>
          <w:rFonts w:ascii="Calibri" w:hAnsi="Calibri" w:eastAsia="Calibri" w:cs="Calibri"/>
          <w:b/>
          <w:bCs/>
          <w:spacing w:val="-5"/>
          <w:position w:val="1"/>
          <w:sz w:val="36"/>
          <w:szCs w:val="36"/>
        </w:rPr>
        <w:t xml:space="preserve"> 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>B</w:t>
      </w:r>
      <w:r w:rsidR="00C42BFE">
        <w:rPr>
          <w:rFonts w:ascii="Calibri" w:hAnsi="Calibri" w:eastAsia="Calibri" w:cs="Calibri"/>
          <w:b/>
          <w:bCs/>
          <w:spacing w:val="-1"/>
          <w:position w:val="1"/>
          <w:sz w:val="36"/>
          <w:szCs w:val="36"/>
        </w:rPr>
        <w:t>od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 xml:space="preserve">y </w:t>
      </w:r>
      <w:r w:rsidR="00C42BFE">
        <w:rPr>
          <w:rFonts w:ascii="Calibri" w:hAnsi="Calibri" w:eastAsia="Calibri" w:cs="Calibri"/>
          <w:b/>
          <w:bCs/>
          <w:spacing w:val="-1"/>
          <w:position w:val="1"/>
          <w:sz w:val="36"/>
          <w:szCs w:val="36"/>
        </w:rPr>
        <w:t>R</w:t>
      </w:r>
      <w:r w:rsidR="00C42BFE">
        <w:rPr>
          <w:rFonts w:ascii="Calibri" w:hAnsi="Calibri" w:eastAsia="Calibri" w:cs="Calibri"/>
          <w:b/>
          <w:bCs/>
          <w:spacing w:val="1"/>
          <w:position w:val="1"/>
          <w:sz w:val="36"/>
          <w:szCs w:val="36"/>
        </w:rPr>
        <w:t>e</w:t>
      </w:r>
      <w:r w:rsidR="00C42BFE">
        <w:rPr>
          <w:rFonts w:ascii="Calibri" w:hAnsi="Calibri" w:eastAsia="Calibri" w:cs="Calibri"/>
          <w:b/>
          <w:bCs/>
          <w:spacing w:val="2"/>
          <w:position w:val="1"/>
          <w:sz w:val="36"/>
          <w:szCs w:val="36"/>
        </w:rPr>
        <w:t>g</w:t>
      </w:r>
      <w:r w:rsidR="00C42BFE">
        <w:rPr>
          <w:rFonts w:ascii="Calibri" w:hAnsi="Calibri" w:eastAsia="Calibri" w:cs="Calibri"/>
          <w:b/>
          <w:bCs/>
          <w:spacing w:val="-2"/>
          <w:position w:val="1"/>
          <w:sz w:val="36"/>
          <w:szCs w:val="36"/>
        </w:rPr>
        <w:t>i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>st</w:t>
      </w:r>
      <w:r w:rsidR="00C42BFE">
        <w:rPr>
          <w:rFonts w:ascii="Calibri" w:hAnsi="Calibri" w:eastAsia="Calibri" w:cs="Calibri"/>
          <w:b/>
          <w:bCs/>
          <w:spacing w:val="1"/>
          <w:position w:val="1"/>
          <w:sz w:val="36"/>
          <w:szCs w:val="36"/>
        </w:rPr>
        <w:t>e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>r</w:t>
      </w:r>
      <w:r w:rsidR="00C42BFE">
        <w:rPr>
          <w:rFonts w:ascii="Calibri" w:hAnsi="Calibri" w:eastAsia="Calibri" w:cs="Calibri"/>
          <w:b/>
          <w:bCs/>
          <w:spacing w:val="-2"/>
          <w:position w:val="1"/>
          <w:sz w:val="36"/>
          <w:szCs w:val="36"/>
        </w:rPr>
        <w:t xml:space="preserve"> </w:t>
      </w:r>
      <w:r w:rsidR="00C42BFE">
        <w:rPr>
          <w:rFonts w:ascii="Calibri" w:hAnsi="Calibri" w:eastAsia="Calibri" w:cs="Calibri"/>
          <w:b/>
          <w:bCs/>
          <w:spacing w:val="-1"/>
          <w:position w:val="1"/>
          <w:sz w:val="36"/>
          <w:szCs w:val="36"/>
        </w:rPr>
        <w:t>o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>f</w:t>
      </w:r>
      <w:r w:rsidR="00C42BFE">
        <w:rPr>
          <w:rFonts w:ascii="Calibri" w:hAnsi="Calibri" w:eastAsia="Calibri" w:cs="Calibri"/>
          <w:b/>
          <w:bCs/>
          <w:spacing w:val="-1"/>
          <w:position w:val="1"/>
          <w:sz w:val="36"/>
          <w:szCs w:val="36"/>
        </w:rPr>
        <w:t xml:space="preserve"> 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>I</w:t>
      </w:r>
      <w:r w:rsidR="00C42BFE">
        <w:rPr>
          <w:rFonts w:ascii="Calibri" w:hAnsi="Calibri" w:eastAsia="Calibri" w:cs="Calibri"/>
          <w:b/>
          <w:bCs/>
          <w:spacing w:val="-1"/>
          <w:position w:val="1"/>
          <w:sz w:val="36"/>
          <w:szCs w:val="36"/>
        </w:rPr>
        <w:t>n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>t</w:t>
      </w:r>
      <w:r w:rsidR="00C42BFE">
        <w:rPr>
          <w:rFonts w:ascii="Calibri" w:hAnsi="Calibri" w:eastAsia="Calibri" w:cs="Calibri"/>
          <w:b/>
          <w:bCs/>
          <w:spacing w:val="1"/>
          <w:position w:val="1"/>
          <w:sz w:val="36"/>
          <w:szCs w:val="36"/>
        </w:rPr>
        <w:t>ere</w:t>
      </w:r>
      <w:r w:rsidR="00C42BFE">
        <w:rPr>
          <w:rFonts w:ascii="Calibri" w:hAnsi="Calibri" w:eastAsia="Calibri" w:cs="Calibri"/>
          <w:b/>
          <w:bCs/>
          <w:position w:val="1"/>
          <w:sz w:val="36"/>
          <w:szCs w:val="36"/>
        </w:rPr>
        <w:t>sts</w:t>
      </w:r>
      <w:r w:rsidR="00C42BFE">
        <w:rPr>
          <w:rFonts w:ascii="Calibri" w:hAnsi="Calibri" w:eastAsia="Calibri" w:cs="Calibri"/>
          <w:b/>
          <w:bCs/>
          <w:spacing w:val="-2"/>
          <w:position w:val="1"/>
          <w:sz w:val="36"/>
          <w:szCs w:val="36"/>
        </w:rPr>
        <w:t xml:space="preserve"> </w:t>
      </w:r>
      <w:r w:rsidR="00EF4A3D">
        <w:rPr>
          <w:rFonts w:ascii="Calibri" w:hAnsi="Calibri" w:eastAsia="Calibri" w:cs="Calibri"/>
          <w:b/>
          <w:bCs/>
          <w:position w:val="1"/>
          <w:sz w:val="36"/>
          <w:szCs w:val="36"/>
        </w:rPr>
        <w:t>202</w:t>
      </w:r>
      <w:r w:rsidR="00120839">
        <w:rPr>
          <w:rFonts w:ascii="Calibri" w:hAnsi="Calibri" w:eastAsia="Calibri" w:cs="Calibri"/>
          <w:b/>
          <w:bCs/>
          <w:position w:val="1"/>
          <w:sz w:val="36"/>
          <w:szCs w:val="36"/>
        </w:rPr>
        <w:t>6-2027</w:t>
      </w:r>
    </w:p>
    <w:p w:rsidR="007652F2" w:rsidRDefault="007652F2" w14:paraId="53C9F89E" w14:textId="3A28BD1A">
      <w:pPr>
        <w:spacing w:after="0" w:line="200" w:lineRule="exact"/>
        <w:rPr>
          <w:sz w:val="20"/>
          <w:szCs w:val="20"/>
        </w:rPr>
      </w:pPr>
    </w:p>
    <w:p w:rsidR="006443BA" w:rsidRDefault="006443BA" w14:paraId="47EB5028" w14:textId="296EF3D6">
      <w:pPr>
        <w:spacing w:after="0" w:line="200" w:lineRule="exact"/>
        <w:rPr>
          <w:sz w:val="20"/>
          <w:szCs w:val="20"/>
        </w:rPr>
      </w:pPr>
    </w:p>
    <w:p w:rsidR="006443BA" w:rsidRDefault="006443BA" w14:paraId="208D2266" w14:textId="77777777">
      <w:pPr>
        <w:spacing w:after="0" w:line="200" w:lineRule="exact"/>
        <w:rPr>
          <w:sz w:val="20"/>
          <w:szCs w:val="20"/>
        </w:rPr>
      </w:pPr>
    </w:p>
    <w:p w:rsidR="007652F2" w:rsidRDefault="007652F2" w14:paraId="0653A862" w14:textId="77777777">
      <w:pPr>
        <w:spacing w:after="0" w:line="200" w:lineRule="exact"/>
        <w:rPr>
          <w:sz w:val="20"/>
          <w:szCs w:val="20"/>
        </w:rPr>
      </w:pPr>
    </w:p>
    <w:p w:rsidR="007652F2" w:rsidRDefault="007652F2" w14:paraId="526F690E" w14:textId="77777777">
      <w:pPr>
        <w:spacing w:before="8" w:after="0" w:line="220" w:lineRule="exact"/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4"/>
        <w:gridCol w:w="1830"/>
        <w:gridCol w:w="1512"/>
        <w:gridCol w:w="6142"/>
      </w:tblGrid>
      <w:tr w:rsidR="00FA2440" w:rsidTr="75995260" w14:paraId="1657C63D" w14:textId="77777777">
        <w:trPr>
          <w:trHeight w:val="1354" w:hRule="exact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FA2440" w:rsidP="00C42BFE" w:rsidRDefault="00FA2440" w14:paraId="171E136F" w14:textId="7777777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</w:rPr>
            </w:pPr>
            <w:r>
              <w:br w:type="page"/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N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eastAsia="Calibri" w:cs="Calibri"/>
                <w:b/>
                <w:bCs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G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ov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no</w:t>
            </w:r>
            <w:r>
              <w:rPr>
                <w:rFonts w:ascii="Calibri" w:hAnsi="Calibri" w:eastAsia="Calibri" w:cs="Calibri"/>
                <w:b/>
                <w:bCs/>
              </w:rPr>
              <w:t>r</w:t>
            </w: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FA2440" w:rsidP="00C42BFE" w:rsidRDefault="00FA2440" w14:paraId="77DC3887" w14:textId="77777777">
            <w:pPr>
              <w:spacing w:before="1" w:after="0" w:line="239" w:lineRule="auto"/>
              <w:ind w:left="105" w:right="338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  <w:spacing w:val="-2"/>
              </w:rPr>
              <w:t>C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</w:rPr>
              <w:t>teg</w:t>
            </w:r>
            <w:r>
              <w:rPr>
                <w:rFonts w:ascii="Calibri" w:hAnsi="Calibri" w:eastAsia="Calibri" w:cs="Calibri"/>
                <w:b/>
                <w:bCs/>
                <w:spacing w:val="2"/>
              </w:rPr>
              <w:t>o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</w:rPr>
              <w:t>y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G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ov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no</w:t>
            </w:r>
            <w:r>
              <w:rPr>
                <w:rFonts w:ascii="Calibri" w:hAnsi="Calibri" w:eastAsia="Calibri" w:cs="Calibri"/>
                <w:b/>
                <w:bCs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and da</w:t>
            </w:r>
            <w:r>
              <w:rPr>
                <w:rFonts w:ascii="Calibri" w:hAnsi="Calibri" w:eastAsia="Calibri" w:cs="Calibri"/>
                <w:b/>
                <w:bCs/>
              </w:rPr>
              <w:t>te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ap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</w:rPr>
              <w:t xml:space="preserve">t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(</w:t>
            </w:r>
            <w:r>
              <w:rPr>
                <w:rFonts w:ascii="Calibri" w:hAnsi="Calibri" w:eastAsia="Calibri" w:cs="Calibri"/>
                <w:b/>
                <w:bCs/>
              </w:rPr>
              <w:t>4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y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</w:rPr>
              <w:t>te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3"/>
              </w:rPr>
              <w:t>m</w:t>
            </w:r>
            <w:r>
              <w:rPr>
                <w:rFonts w:ascii="Calibri" w:hAnsi="Calibri" w:eastAsia="Calibri" w:cs="Calibri"/>
                <w:b/>
                <w:bCs/>
              </w:rPr>
              <w:t>)</w:t>
            </w: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FA2440" w:rsidP="00C42BFE" w:rsidRDefault="00FA2440" w14:paraId="56717D84" w14:textId="7777777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2"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po</w:t>
            </w:r>
            <w:r>
              <w:rPr>
                <w:rFonts w:ascii="Calibri" w:hAnsi="Calibri" w:eastAsia="Calibri" w:cs="Calibri"/>
                <w:b/>
                <w:bCs/>
                <w:spacing w:val="-6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</w:rPr>
              <w:t>g</w:t>
            </w:r>
          </w:p>
          <w:p w:rsidR="00FA2440" w:rsidP="00C42BFE" w:rsidRDefault="00FA2440" w14:paraId="5AE90F23" w14:textId="77777777">
            <w:pPr>
              <w:spacing w:after="0" w:line="264" w:lineRule="exact"/>
              <w:ind w:left="105"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  <w:spacing w:val="1"/>
                <w:position w:val="1"/>
              </w:rPr>
              <w:t>Bod</w:t>
            </w:r>
            <w:r>
              <w:rPr>
                <w:rFonts w:ascii="Calibri" w:hAnsi="Calibri" w:eastAsia="Calibri" w:cs="Calibri"/>
                <w:b/>
                <w:bCs/>
                <w:position w:val="1"/>
              </w:rPr>
              <w:t>y</w:t>
            </w:r>
          </w:p>
          <w:p w:rsidR="00FA2440" w:rsidP="00C42BFE" w:rsidRDefault="00FA2440" w14:paraId="39F697EB" w14:textId="77777777">
            <w:pPr>
              <w:spacing w:after="0" w:line="240" w:lineRule="auto"/>
              <w:ind w:left="105" w:right="75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  <w:spacing w:val="-1"/>
              </w:rPr>
              <w:t>i.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e</w:t>
            </w:r>
            <w:r>
              <w:rPr>
                <w:rFonts w:ascii="Calibri" w:hAnsi="Calibri" w:eastAsia="Calibri" w:cs="Calibri"/>
                <w:b/>
                <w:bCs/>
              </w:rPr>
              <w:t>.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Me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b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rs</w:t>
            </w:r>
            <w:r>
              <w:rPr>
                <w:rFonts w:ascii="Calibri" w:hAnsi="Calibri" w:eastAsia="Calibri" w:cs="Calibri"/>
                <w:b/>
                <w:bCs/>
              </w:rPr>
              <w:t xml:space="preserve">,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u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>te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>,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L</w:t>
            </w:r>
            <w:r>
              <w:rPr>
                <w:rFonts w:ascii="Calibri" w:hAnsi="Calibri" w:eastAsia="Calibri" w:cs="Calibri"/>
                <w:b/>
                <w:bCs/>
              </w:rPr>
              <w:t>GB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FA2440" w:rsidP="005D791F" w:rsidRDefault="00FA2440" w14:paraId="442EE2EB" w14:textId="77777777">
            <w:pPr>
              <w:spacing w:after="0" w:line="264" w:lineRule="exact"/>
              <w:ind w:left="105"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  <w:spacing w:val="1"/>
              </w:rPr>
              <w:t>Bu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ss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/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ec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un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</w:rPr>
              <w:t>y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 xml:space="preserve"> 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</w:rPr>
              <w:t>te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>ts/</w:t>
            </w:r>
            <w:r>
              <w:rPr>
                <w:rFonts w:ascii="Calibri" w:hAnsi="Calibri" w:eastAsia="Calibri" w:cs="Calibri"/>
                <w:b/>
                <w:bCs/>
                <w:position w:val="1"/>
              </w:rPr>
              <w:t xml:space="preserve"> membership of professional bodies </w:t>
            </w:r>
            <w:r>
              <w:rPr>
                <w:rFonts w:ascii="Calibri" w:hAnsi="Calibri" w:eastAsia="Calibri" w:cs="Calibri"/>
                <w:b/>
                <w:bCs/>
                <w:spacing w:val="1"/>
                <w:position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  <w:position w:val="1"/>
              </w:rPr>
              <w:t>r organizations,</w:t>
            </w:r>
          </w:p>
          <w:p w:rsidR="00FA2440" w:rsidP="00C42BFE" w:rsidRDefault="00FA2440" w14:paraId="55C43553" w14:textId="77777777">
            <w:pPr>
              <w:spacing w:before="1" w:after="0" w:line="238" w:lineRule="auto"/>
              <w:ind w:left="105" w:right="189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r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rs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ona</w:t>
            </w:r>
            <w:r>
              <w:rPr>
                <w:rFonts w:ascii="Calibri" w:hAnsi="Calibri" w:eastAsia="Calibri" w:cs="Calibri"/>
                <w:b/>
                <w:bCs/>
              </w:rPr>
              <w:t>l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el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on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h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 xml:space="preserve"> wi</w:t>
            </w:r>
            <w:r>
              <w:rPr>
                <w:rFonts w:ascii="Calibri" w:hAnsi="Calibri" w:eastAsia="Calibri" w:cs="Calibri"/>
                <w:b/>
                <w:bCs/>
              </w:rPr>
              <w:t xml:space="preserve">th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an</w:t>
            </w:r>
            <w:r>
              <w:rPr>
                <w:rFonts w:ascii="Calibri" w:hAnsi="Calibri" w:eastAsia="Calibri" w:cs="Calibri"/>
                <w:b/>
                <w:bCs/>
              </w:rPr>
              <w:t xml:space="preserve">y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b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c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hoo</w:t>
            </w:r>
            <w:r>
              <w:rPr>
                <w:rFonts w:ascii="Calibri" w:hAnsi="Calibri" w:eastAsia="Calibri" w:cs="Calibri"/>
                <w:b/>
                <w:bCs/>
              </w:rPr>
              <w:t>l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2"/>
              </w:rPr>
              <w:t>f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e.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g</w:t>
            </w:r>
            <w:r>
              <w:rPr>
                <w:rFonts w:ascii="Calibri" w:hAnsi="Calibri" w:eastAsia="Calibri" w:cs="Calibri"/>
                <w:b/>
                <w:bCs/>
              </w:rPr>
              <w:t>.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pou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 xml:space="preserve">e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el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v</w:t>
            </w:r>
            <w:r>
              <w:rPr>
                <w:rFonts w:ascii="Calibri" w:hAnsi="Calibri" w:eastAsia="Calibri" w:cs="Calibri"/>
                <w:b/>
                <w:bCs/>
              </w:rPr>
              <w:t>e</w:t>
            </w:r>
          </w:p>
        </w:tc>
      </w:tr>
      <w:tr w:rsidR="00FA2440" w:rsidTr="75995260" w14:paraId="57954820" w14:textId="77777777">
        <w:trPr>
          <w:trHeight w:val="1354" w:hRule="exact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5E1036FF" w:rsidRDefault="00FA2440" w14:paraId="1A4A94CA" w14:textId="2C9D8842">
            <w:pPr>
              <w:spacing w:after="0" w:line="240" w:lineRule="auto"/>
              <w:ind w:left="105" w:right="-20"/>
              <w:rPr>
                <w:highlight w:val="yellow"/>
              </w:rPr>
            </w:pPr>
            <w:r w:rsidRPr="5E1036FF" w:rsidR="00FA2440">
              <w:rPr>
                <w:highlight w:val="yellow"/>
              </w:rPr>
              <w:t>Kelly Anderson</w:t>
            </w: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5E1036FF" w:rsidRDefault="00FA2440" w14:paraId="6DF7DFDF" w14:textId="7777777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5E1036FF" w:rsidR="00FA2440">
              <w:rPr>
                <w:rFonts w:ascii="Calibri" w:hAnsi="Calibri" w:eastAsia="Calibri" w:cs="Calibri"/>
                <w:highlight w:val="yellow"/>
              </w:rPr>
              <w:t>Parent</w:t>
            </w:r>
            <w:r w:rsidRPr="5E1036FF" w:rsidR="00FA2440">
              <w:rPr>
                <w:rFonts w:ascii="Calibri" w:hAnsi="Calibri" w:eastAsia="Calibri" w:cs="Calibri"/>
              </w:rPr>
              <w:t xml:space="preserve"> </w:t>
            </w:r>
          </w:p>
          <w:p w:rsidRPr="00120839" w:rsidR="00FA2440" w:rsidP="5E1036FF" w:rsidRDefault="00FA2440" w14:paraId="59545650" w14:textId="3A6B02C5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5E1036FF" w:rsidR="00FA2440">
              <w:rPr>
                <w:rFonts w:ascii="Calibri" w:hAnsi="Calibri" w:eastAsia="Calibri" w:cs="Calibri"/>
                <w:highlight w:val="yellow"/>
              </w:rPr>
              <w:t>29/11/2022</w:t>
            </w:r>
          </w:p>
          <w:p w:rsidRPr="00120839" w:rsidR="00FA2440" w:rsidP="5E1036FF" w:rsidRDefault="00FA2440" w14:paraId="3A3AC3C1" w14:textId="77777777">
            <w:pPr>
              <w:spacing w:before="1" w:after="0" w:line="239" w:lineRule="auto"/>
              <w:ind w:left="105" w:right="338"/>
              <w:rPr>
                <w:rFonts w:ascii="Calibri" w:hAnsi="Calibri" w:eastAsia="Calibri" w:cs="Calibri"/>
                <w:b w:val="1"/>
                <w:bCs w:val="1"/>
                <w:spacing w:val="-2"/>
                <w:highlight w:val="yellow"/>
              </w:rPr>
            </w:pP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5E1036FF" w:rsidRDefault="00FA2440" w14:paraId="7B7489B1" w14:textId="777F2381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5E1036FF" w:rsidR="00FA2440">
              <w:rPr>
                <w:rFonts w:ascii="Calibri" w:hAnsi="Calibri" w:eastAsia="Calibri" w:cs="Calibri"/>
                <w:highlight w:val="yellow"/>
              </w:rPr>
              <w:t>LGB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5E1036FF" w:rsidRDefault="00FA2440" w14:paraId="1C468F42" w14:textId="77777777">
            <w:pPr>
              <w:spacing w:after="0" w:line="264" w:lineRule="exact"/>
              <w:ind w:left="105" w:right="-20"/>
              <w:rPr>
                <w:rFonts w:ascii="Calibri" w:hAnsi="Calibri" w:eastAsia="Calibri" w:cs="Calibri"/>
                <w:spacing w:val="1"/>
                <w:highlight w:val="yellow"/>
              </w:rPr>
            </w:pPr>
            <w:r w:rsidRPr="5E1036FF" w:rsidR="00FA2440">
              <w:rPr>
                <w:rFonts w:ascii="Calibri" w:hAnsi="Calibri" w:eastAsia="Calibri" w:cs="Calibri"/>
                <w:spacing w:val="1"/>
                <w:highlight w:val="yellow"/>
              </w:rPr>
              <w:t>NMC Nursing &amp; Midwifery</w:t>
            </w:r>
          </w:p>
          <w:p w:rsidRPr="00120839" w:rsidR="00FA2440" w:rsidP="5E1036FF" w:rsidRDefault="00FA2440" w14:paraId="40D34F8D" w14:textId="2D4023D7">
            <w:pPr>
              <w:spacing w:after="0" w:line="264" w:lineRule="exact"/>
              <w:ind w:left="105" w:right="-20"/>
              <w:rPr>
                <w:rFonts w:ascii="Calibri" w:hAnsi="Calibri" w:eastAsia="Calibri" w:cs="Calibri"/>
                <w:spacing w:val="1"/>
                <w:highlight w:val="yellow"/>
              </w:rPr>
            </w:pPr>
            <w:r w:rsidRPr="5E1036FF" w:rsidR="00FA2440">
              <w:rPr>
                <w:rFonts w:ascii="Calibri" w:hAnsi="Calibri" w:eastAsia="Calibri" w:cs="Calibri"/>
                <w:spacing w:val="1"/>
                <w:highlight w:val="yellow"/>
              </w:rPr>
              <w:t xml:space="preserve">Mental Health Nurse</w:t>
            </w:r>
            <w:r w:rsidRPr="5E1036FF" w:rsidR="00FA2440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A2440" w:rsidTr="75995260" w14:paraId="79D91097" w14:textId="77777777">
        <w:trPr>
          <w:trHeight w:val="1354" w:hRule="exact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2EE87D21" w:rsidRDefault="00FA2440" w14:paraId="471328AE" w14:textId="5C15E69B">
            <w:pPr>
              <w:spacing w:after="0" w:line="240" w:lineRule="auto"/>
              <w:ind w:left="105" w:right="-20"/>
              <w:rPr>
                <w:highlight w:val="yellow"/>
              </w:rPr>
            </w:pPr>
            <w:r w:rsidRPr="2EE87D21" w:rsidR="00FA2440">
              <w:rPr>
                <w:highlight w:val="yellow"/>
              </w:rPr>
              <w:t>Kirstie Craig</w:t>
            </w:r>
            <w:r w:rsidR="00FA2440">
              <w:rPr/>
              <w:t xml:space="preserve"> </w:t>
            </w: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2EE87D21" w:rsidRDefault="00FA2440" w14:paraId="45CA2E98" w14:textId="7777777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2EE87D21" w:rsidR="00FA2440">
              <w:rPr>
                <w:rFonts w:ascii="Calibri" w:hAnsi="Calibri" w:eastAsia="Calibri" w:cs="Calibri"/>
                <w:highlight w:val="yellow"/>
              </w:rPr>
              <w:t>Community</w:t>
            </w:r>
            <w:r w:rsidRPr="2EE87D21" w:rsidR="00FA2440">
              <w:rPr>
                <w:rFonts w:ascii="Calibri" w:hAnsi="Calibri" w:eastAsia="Calibri" w:cs="Calibri"/>
              </w:rPr>
              <w:t xml:space="preserve"> </w:t>
            </w:r>
          </w:p>
          <w:p w:rsidRPr="00120839" w:rsidR="00FA2440" w:rsidP="2EE87D21" w:rsidRDefault="00FA2440" w14:paraId="450C69BC" w14:textId="33A8810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2EE87D21" w:rsidR="00FA2440">
              <w:rPr>
                <w:rFonts w:ascii="Calibri" w:hAnsi="Calibri" w:eastAsia="Calibri" w:cs="Calibri"/>
                <w:highlight w:val="yellow"/>
              </w:rPr>
              <w:t>11/11/2024</w:t>
            </w: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2EE87D21" w:rsidRDefault="00FA2440" w14:paraId="084138ED" w14:textId="26FA81CE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2EE87D21" w:rsidR="00FA2440">
              <w:rPr>
                <w:rFonts w:ascii="Calibri" w:hAnsi="Calibri" w:eastAsia="Calibri" w:cs="Calibri"/>
                <w:highlight w:val="yellow"/>
              </w:rPr>
              <w:t>LGB</w:t>
            </w:r>
            <w:r w:rsidRPr="2EE87D21" w:rsidR="00FA2440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2EE87D21" w:rsidRDefault="00FA2440" w14:paraId="49319797" w14:textId="7BFBECB1">
            <w:pPr>
              <w:spacing w:after="0" w:line="264" w:lineRule="exact"/>
              <w:ind w:left="0" w:right="-20"/>
              <w:rPr>
                <w:rFonts w:ascii="Calibri" w:hAnsi="Calibri" w:eastAsia="Calibri" w:cs="Calibri"/>
                <w:spacing w:val="1"/>
                <w:highlight w:val="yellow"/>
              </w:rPr>
            </w:pPr>
            <w:r w:rsidRPr="2EE87D21" w:rsidR="3CD38BFC">
              <w:rPr>
                <w:rFonts w:ascii="Calibri" w:hAnsi="Calibri" w:eastAsia="Calibri" w:cs="Calibri"/>
                <w:spacing w:val="1"/>
                <w:highlight w:val="yellow"/>
              </w:rPr>
              <w:t xml:space="preserve">NIL</w:t>
            </w:r>
            <w:r w:rsidRPr="2EE87D21" w:rsidR="3CD38BFC">
              <w:rPr>
                <w:rFonts w:ascii="Calibri" w:hAnsi="Calibri" w:eastAsia="Calibri" w:cs="Calibri"/>
              </w:rPr>
              <w:t xml:space="preserve"> </w:t>
            </w:r>
            <w:r w:rsidRPr="2EE87D21" w:rsidR="00FA2440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A2440" w:rsidTr="75995260" w14:paraId="7458C499" w14:textId="77777777">
        <w:trPr>
          <w:trHeight w:val="1564" w:hRule="exact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0C1A173D" w:rsidRDefault="00FA2440" w14:paraId="62869B63" w14:textId="4B660B11">
            <w:pPr>
              <w:spacing w:after="0" w:line="265" w:lineRule="exact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Rev Darren McIndoe</w:t>
            </w:r>
          </w:p>
          <w:p w:rsidRPr="00120839" w:rsidR="00FA2440" w:rsidP="0C1A173D" w:rsidRDefault="00FA2440" w14:paraId="6472B6E0" w14:textId="09885ECD">
            <w:pPr>
              <w:spacing w:after="0" w:line="265" w:lineRule="exact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(Chair)</w:t>
            </w: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0C1A173D" w:rsidRDefault="00FA2440" w14:paraId="73751DEF" w14:textId="7777777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Community</w:t>
            </w:r>
          </w:p>
          <w:p w:rsidRPr="00120839" w:rsidR="00FA2440" w:rsidP="0C1A173D" w:rsidRDefault="00FA2440" w14:paraId="1FDEAB89" w14:textId="3B975255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24/2/2024</w:t>
            </w: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0C1A173D" w:rsidRDefault="00FA2440" w14:paraId="3C67596C" w14:textId="78BFAC39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LGB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0C1A173D" w:rsidRDefault="00FA2440" w14:paraId="6C3EEEEE" w14:textId="4A559305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Priest in Charge, St Stephen’s Tye Green</w:t>
            </w:r>
            <w:r w:rsidRPr="0C1A173D" w:rsidR="00FA2440">
              <w:rPr>
                <w:rFonts w:ascii="Calibri" w:hAnsi="Calibri" w:eastAsia="Calibri" w:cs="Calibri"/>
              </w:rPr>
              <w:t xml:space="preserve"> </w:t>
            </w:r>
          </w:p>
          <w:p w:rsidRPr="00120839" w:rsidR="00FA2440" w:rsidP="0C1A173D" w:rsidRDefault="00FA2440" w14:paraId="5A3BF161" w14:textId="44855689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Chelmsford Diocese Education Trust Academies Board</w:t>
            </w:r>
          </w:p>
          <w:p w:rsidRPr="00120839" w:rsidR="00FA2440" w:rsidP="0C1A173D" w:rsidRDefault="00FA2440" w14:paraId="63DE55FB" w14:textId="238AFEEA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</w:p>
        </w:tc>
      </w:tr>
      <w:tr w:rsidR="00FA2440" w:rsidTr="75995260" w14:paraId="2CF88A2F" w14:textId="77777777">
        <w:trPr>
          <w:trHeight w:val="991" w:hRule="exact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12BD2348" w:rsidRDefault="00FA2440" w14:paraId="02322BBE" w14:textId="77777777">
            <w:pPr>
              <w:spacing w:after="0" w:line="265" w:lineRule="exact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12BD2348" w:rsidR="00FA2440">
              <w:rPr>
                <w:rFonts w:ascii="Calibri" w:hAnsi="Calibri" w:eastAsia="Calibri" w:cs="Calibri"/>
                <w:highlight w:val="yellow"/>
              </w:rPr>
              <w:t>Kay Morrison</w:t>
            </w:r>
          </w:p>
          <w:p w:rsidRPr="00120839" w:rsidR="00FA2440" w:rsidP="12BD2348" w:rsidRDefault="00FA2440" w14:paraId="2BC38D7D" w14:textId="6DB9FF6E">
            <w:pPr>
              <w:spacing w:after="0" w:line="265" w:lineRule="exact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12BD2348" w:rsidR="00FA2440">
              <w:rPr>
                <w:rFonts w:ascii="Calibri" w:hAnsi="Calibri" w:eastAsia="Calibri" w:cs="Calibri"/>
                <w:highlight w:val="yellow"/>
              </w:rPr>
              <w:t>(Co-Vice-Chair)</w:t>
            </w: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12BD2348" w:rsidRDefault="00FA2440" w14:paraId="1DBE6F08" w14:textId="7777777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12BD2348" w:rsidR="00FA2440">
              <w:rPr>
                <w:rFonts w:ascii="Calibri" w:hAnsi="Calibri" w:eastAsia="Calibri" w:cs="Calibri"/>
                <w:highlight w:val="yellow"/>
              </w:rPr>
              <w:t>Community</w:t>
            </w:r>
          </w:p>
          <w:p w:rsidRPr="00120839" w:rsidR="00FA2440" w:rsidP="12BD2348" w:rsidRDefault="00FA2440" w14:paraId="2DB635F0" w14:textId="7777777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12BD2348" w:rsidR="00FA2440">
              <w:rPr>
                <w:rFonts w:ascii="Calibri" w:hAnsi="Calibri" w:eastAsia="Calibri" w:cs="Calibri"/>
                <w:highlight w:val="yellow"/>
              </w:rPr>
              <w:t>10/10/2022</w:t>
            </w:r>
          </w:p>
          <w:p w:rsidRPr="00120839" w:rsidR="00FA2440" w:rsidP="12BD2348" w:rsidRDefault="00FA2440" w14:paraId="423FFC39" w14:textId="7777777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</w:p>
          <w:p w:rsidRPr="00120839" w:rsidR="00FA2440" w:rsidP="12BD2348" w:rsidRDefault="00FA2440" w14:paraId="0817B17B" w14:textId="261E3AF2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12BD2348" w:rsidRDefault="00FA2440" w14:paraId="10007096" w14:textId="2BBBEDDA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12BD2348" w:rsidR="00FA2440">
              <w:rPr>
                <w:rFonts w:ascii="Calibri" w:hAnsi="Calibri" w:eastAsia="Calibri" w:cs="Calibri"/>
                <w:highlight w:val="yellow"/>
              </w:rPr>
              <w:t>LGB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20839" w:rsidR="00FA2440" w:rsidP="12BD2348" w:rsidRDefault="00FA2440" w14:paraId="7BEBE71B" w14:textId="69A01FD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12BD2348" w:rsidR="00FA2440">
              <w:rPr>
                <w:rFonts w:ascii="Calibri" w:hAnsi="Calibri" w:eastAsia="Calibri" w:cs="Calibri"/>
                <w:highlight w:val="yellow"/>
              </w:rPr>
              <w:t>NIL</w:t>
            </w:r>
            <w:r w:rsidRPr="12BD2348" w:rsidR="00FA2440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FA2440" w:rsidTr="75995260" w14:paraId="73E06EF1" w14:textId="77777777">
        <w:trPr>
          <w:trHeight w:val="991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2EA265D6" w:rsidRDefault="00FA2440" w14:paraId="05E2D782" w14:textId="0D14C237">
            <w:pPr>
              <w:spacing w:line="265" w:lineRule="exact"/>
              <w:rPr>
                <w:rFonts w:ascii="Calibri" w:hAnsi="Calibri" w:eastAsia="Calibri" w:cs="Calibri"/>
                <w:highlight w:val="yellow"/>
              </w:rPr>
            </w:pPr>
            <w:r w:rsidRPr="2EA265D6" w:rsidR="00FA2440">
              <w:rPr>
                <w:rFonts w:ascii="Calibri" w:hAnsi="Calibri" w:eastAsia="Calibri" w:cs="Calibri"/>
                <w:highlight w:val="yellow"/>
              </w:rPr>
              <w:t>Onai Mbakwe</w:t>
            </w: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2EA265D6" w:rsidRDefault="00FA2440" w14:paraId="031C7175" w14:textId="559BDC2F">
            <w:pPr>
              <w:spacing w:line="240" w:lineRule="auto"/>
              <w:rPr>
                <w:rFonts w:ascii="Calibri" w:hAnsi="Calibri" w:eastAsia="Calibri" w:cs="Calibri"/>
                <w:highlight w:val="yellow"/>
              </w:rPr>
            </w:pPr>
            <w:r w:rsidRPr="2EA265D6" w:rsidR="00FA2440">
              <w:rPr>
                <w:rFonts w:ascii="Calibri" w:hAnsi="Calibri" w:eastAsia="Calibri" w:cs="Calibri"/>
                <w:highlight w:val="yellow"/>
              </w:rPr>
              <w:t>Community 14/04/2026</w:t>
            </w: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2EA265D6" w:rsidRDefault="00FA2440" w14:paraId="0050568C" w14:textId="28751CC0">
            <w:pPr>
              <w:spacing w:line="240" w:lineRule="auto"/>
              <w:rPr>
                <w:rFonts w:ascii="Calibri" w:hAnsi="Calibri" w:eastAsia="Calibri" w:cs="Calibri"/>
                <w:highlight w:val="yellow"/>
              </w:rPr>
            </w:pPr>
            <w:r w:rsidRPr="2EA265D6" w:rsidR="00FA2440">
              <w:rPr>
                <w:rFonts w:ascii="Calibri" w:hAnsi="Calibri" w:eastAsia="Calibri" w:cs="Calibri"/>
                <w:highlight w:val="yellow"/>
              </w:rPr>
              <w:t>LGB</w:t>
            </w:r>
            <w:r w:rsidRPr="2EA265D6" w:rsidR="00FA2440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2EA265D6" w:rsidRDefault="00FA2440" w14:paraId="3E38981E" w14:textId="46B19E20">
            <w:pPr>
              <w:spacing w:line="240" w:lineRule="auto"/>
              <w:rPr>
                <w:rFonts w:ascii="Calibri" w:hAnsi="Calibri" w:eastAsia="Calibri" w:cs="Calibri"/>
                <w:highlight w:val="yellow"/>
              </w:rPr>
            </w:pPr>
            <w:r w:rsidRPr="2EA265D6" w:rsidR="00FA2440">
              <w:rPr>
                <w:rFonts w:ascii="Calibri" w:hAnsi="Calibri" w:eastAsia="Calibri" w:cs="Calibri"/>
                <w:highlight w:val="yellow"/>
              </w:rPr>
              <w:t>NIL</w:t>
            </w:r>
            <w:r w:rsidRPr="2EA265D6" w:rsidR="00FA2440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40095547" w:rsidTr="75995260" w14:paraId="470120DF">
        <w:trPr>
          <w:trHeight w:val="991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BC645DC" w:rsidP="75995260" w:rsidRDefault="7BC645DC" w14:paraId="5CA8ABCC" w14:textId="3F89D737">
            <w:pPr>
              <w:pStyle w:val="Normal"/>
              <w:spacing w:line="265" w:lineRule="exact"/>
              <w:rPr>
                <w:rFonts w:ascii="Calibri" w:hAnsi="Calibri" w:eastAsia="Calibri" w:cs="Calibri"/>
                <w:highlight w:val="yellow"/>
              </w:rPr>
            </w:pPr>
            <w:r w:rsidRPr="75995260" w:rsidR="7BC645DC">
              <w:rPr>
                <w:rFonts w:ascii="Calibri" w:hAnsi="Calibri" w:eastAsia="Calibri" w:cs="Calibri"/>
                <w:highlight w:val="yellow"/>
              </w:rPr>
              <w:t>K</w:t>
            </w:r>
            <w:r w:rsidRPr="75995260" w:rsidR="4EC0289D">
              <w:rPr>
                <w:rFonts w:ascii="Calibri" w:hAnsi="Calibri" w:eastAsia="Calibri" w:cs="Calibri"/>
                <w:highlight w:val="yellow"/>
              </w:rPr>
              <w:t>elly Millward</w:t>
            </w: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BC645DC" w:rsidP="40095547" w:rsidRDefault="7BC645DC" w14:paraId="30FAEB3D" w14:textId="1827023E">
            <w:pPr>
              <w:pStyle w:val="Normal"/>
              <w:spacing w:line="240" w:lineRule="auto"/>
            </w:pPr>
            <w:r w:rsidRPr="40095547" w:rsidR="7BC645DC">
              <w:rPr>
                <w:rFonts w:ascii="Calibri" w:hAnsi="Calibri" w:eastAsia="Calibri" w:cs="Calibri"/>
                <w:highlight w:val="yellow"/>
              </w:rPr>
              <w:t xml:space="preserve">TRUST REPRESENTATIVE </w:t>
            </w: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BC645DC" w:rsidP="40095547" w:rsidRDefault="7BC645DC" w14:paraId="7A605356" w14:textId="1ACCC1D9">
            <w:pPr>
              <w:pStyle w:val="Normal"/>
              <w:spacing w:line="240" w:lineRule="auto"/>
            </w:pPr>
            <w:r w:rsidRPr="40095547" w:rsidR="7BC645DC">
              <w:rPr>
                <w:rFonts w:ascii="Calibri" w:hAnsi="Calibri" w:eastAsia="Calibri" w:cs="Calibri"/>
                <w:highlight w:val="yellow"/>
              </w:rPr>
              <w:t xml:space="preserve">TRUST 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BC645DC" w:rsidP="40095547" w:rsidRDefault="7BC645DC" w14:paraId="36F3A09D" w14:textId="60F4E487">
            <w:pPr>
              <w:pStyle w:val="Normal"/>
              <w:spacing w:line="240" w:lineRule="auto"/>
            </w:pPr>
            <w:r w:rsidRPr="40095547" w:rsidR="7BC645DC">
              <w:rPr>
                <w:rFonts w:ascii="Calibri" w:hAnsi="Calibri" w:eastAsia="Calibri" w:cs="Calibri"/>
                <w:highlight w:val="yellow"/>
              </w:rPr>
              <w:t>KM CONSULTANCY</w:t>
            </w:r>
          </w:p>
        </w:tc>
      </w:tr>
      <w:tr w:rsidR="00FA2440" w:rsidTr="75995260" w14:paraId="6560A9E8" w14:textId="77777777">
        <w:trPr>
          <w:trHeight w:val="991" w:hRule="exact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75995260" w:rsidRDefault="00FA2440" w14:paraId="15DCCEAE" w14:textId="308DD8D1">
            <w:pPr>
              <w:spacing w:after="0" w:line="265" w:lineRule="exact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Brittany Stoneman</w:t>
            </w: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75995260" w:rsidRDefault="00FA2440" w14:paraId="6410B8A6" w14:textId="7777777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Staff</w:t>
            </w:r>
          </w:p>
          <w:p w:rsidRPr="00885F1F" w:rsidR="00FA2440" w:rsidP="75995260" w:rsidRDefault="00FA2440" w14:paraId="032164F3" w14:textId="757D8FC1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8/11/23</w:t>
            </w:r>
          </w:p>
          <w:p w:rsidRPr="00885F1F" w:rsidR="00FA2440" w:rsidP="75995260" w:rsidRDefault="00FA2440" w14:paraId="52F1B0B1" w14:textId="3542F07D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75995260" w:rsidRDefault="00FA2440" w14:paraId="1D145B15" w14:textId="67B61827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Elected by staff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75995260" w:rsidRDefault="00FA2440" w14:paraId="30F6F3DF" w14:textId="42D697A3">
            <w:pPr>
              <w:spacing w:after="0" w:line="240" w:lineRule="auto"/>
              <w:ind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NIL</w:t>
            </w:r>
          </w:p>
        </w:tc>
      </w:tr>
      <w:tr w:rsidR="00FA2440" w:rsidTr="75995260" w14:paraId="32976F98" w14:textId="77777777">
        <w:trPr>
          <w:trHeight w:val="859" w:hRule="exact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75995260" w:rsidRDefault="00FA2440" w14:paraId="18754E87" w14:textId="77777777">
            <w:pPr>
              <w:spacing w:after="0" w:line="265" w:lineRule="exact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Rachel Thomson</w:t>
            </w:r>
          </w:p>
          <w:p w:rsidRPr="00885F1F" w:rsidR="00FA2440" w:rsidP="75995260" w:rsidRDefault="00FA2440" w14:paraId="001EA5F7" w14:textId="77777777">
            <w:pPr>
              <w:spacing w:after="0" w:line="265" w:lineRule="exact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Head of School</w:t>
            </w:r>
            <w:r w:rsidRPr="75995260" w:rsidR="00FA2440">
              <w:rPr>
                <w:rFonts w:ascii="Calibri" w:hAnsi="Calibri" w:eastAsia="Calibri" w:cs="Calibri"/>
              </w:rPr>
              <w:t xml:space="preserve"> </w:t>
            </w:r>
          </w:p>
          <w:p w:rsidRPr="00885F1F" w:rsidR="00FA2440" w:rsidP="75995260" w:rsidRDefault="00FA2440" w14:paraId="46630E4A" w14:textId="5B714896">
            <w:pPr>
              <w:spacing w:after="0" w:line="265" w:lineRule="exact"/>
              <w:ind w:left="105" w:right="-20"/>
              <w:rPr>
                <w:rFonts w:ascii="Calibri" w:hAnsi="Calibri" w:eastAsia="Calibri" w:cs="Calibri"/>
                <w:highlight w:val="yellow"/>
              </w:rPr>
            </w:pP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75995260" w:rsidRDefault="00FA2440" w14:paraId="612814E2" w14:textId="0B8288EA">
            <w:pPr>
              <w:spacing w:after="0" w:line="240" w:lineRule="auto"/>
              <w:ind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Ex-Officio</w:t>
            </w: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75995260" w:rsidRDefault="00FA2440" w14:paraId="59B6006F" w14:textId="5DCAEA0E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Head of School</w:t>
            </w:r>
            <w:r w:rsidRPr="75995260" w:rsidR="00FA2440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75995260" w:rsidRDefault="00FA2440" w14:paraId="363B9677" w14:textId="4EA1F19F">
            <w:pPr>
              <w:spacing w:after="0" w:line="240" w:lineRule="auto"/>
              <w:ind w:left="105" w:right="-20"/>
              <w:rPr>
                <w:rFonts w:ascii="Calibri" w:hAnsi="Calibri" w:eastAsia="Calibri" w:cs="Calibri"/>
                <w:highlight w:val="yellow"/>
              </w:rPr>
            </w:pPr>
            <w:r w:rsidRPr="75995260" w:rsidR="00FA2440">
              <w:rPr>
                <w:rFonts w:ascii="Calibri" w:hAnsi="Calibri" w:eastAsia="Calibri" w:cs="Calibri"/>
                <w:highlight w:val="yellow"/>
              </w:rPr>
              <w:t>NIL</w:t>
            </w:r>
          </w:p>
        </w:tc>
      </w:tr>
      <w:tr w:rsidR="00FA2440" w:rsidTr="75995260" w14:paraId="4A7D4249" w14:textId="77777777">
        <w:trPr>
          <w:trHeight w:val="300"/>
        </w:trPr>
        <w:tc>
          <w:tcPr>
            <w:tcW w:w="2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0C1A173D" w:rsidRDefault="00FA2440" w14:paraId="3DCE7B30" w14:textId="51B6D1B9">
            <w:pPr>
              <w:spacing w:line="265" w:lineRule="exact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Karen Rouse</w:t>
            </w:r>
            <w:r w:rsidRPr="0C1A173D" w:rsidR="00FA2440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0C1A173D" w:rsidRDefault="00FA2440" w14:paraId="5540C8FA" w14:textId="6A6D1350">
            <w:pPr>
              <w:spacing w:line="240" w:lineRule="auto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SLT – Deputy Head</w:t>
            </w:r>
            <w:r w:rsidRPr="0C1A173D" w:rsidR="00FA2440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5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0C1A173D" w:rsidRDefault="00FA2440" w14:paraId="1501D525" w14:textId="3D8E6C29">
            <w:pPr>
              <w:spacing w:line="240" w:lineRule="auto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-</w:t>
            </w:r>
          </w:p>
        </w:tc>
        <w:tc>
          <w:tcPr>
            <w:tcW w:w="61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885F1F" w:rsidR="00FA2440" w:rsidP="0C1A173D" w:rsidRDefault="00FA2440" w14:paraId="59525923" w14:textId="0180D770">
            <w:pPr>
              <w:spacing w:line="240" w:lineRule="auto"/>
              <w:rPr>
                <w:rFonts w:ascii="Calibri" w:hAnsi="Calibri" w:eastAsia="Calibri" w:cs="Calibri"/>
                <w:highlight w:val="yellow"/>
              </w:rPr>
            </w:pPr>
            <w:r w:rsidRPr="0C1A173D" w:rsidR="00FA2440">
              <w:rPr>
                <w:rFonts w:ascii="Calibri" w:hAnsi="Calibri" w:eastAsia="Calibri" w:cs="Calibri"/>
                <w:highlight w:val="yellow"/>
              </w:rPr>
              <w:t>NIL</w:t>
            </w:r>
            <w:r w:rsidRPr="0C1A173D" w:rsidR="00FA2440">
              <w:rPr>
                <w:rFonts w:ascii="Calibri" w:hAnsi="Calibri" w:eastAsia="Calibri" w:cs="Calibri"/>
              </w:rPr>
              <w:t xml:space="preserve"> </w:t>
            </w:r>
          </w:p>
        </w:tc>
      </w:tr>
    </w:tbl>
    <w:p w:rsidR="007652F2" w:rsidRDefault="007652F2" w14:paraId="551877E6" w14:textId="77777777">
      <w:pPr>
        <w:spacing w:after="0" w:line="200" w:lineRule="exact"/>
        <w:rPr>
          <w:sz w:val="20"/>
          <w:szCs w:val="20"/>
        </w:rPr>
      </w:pPr>
    </w:p>
    <w:p w:rsidR="00AC617D" w:rsidRDefault="00AC617D" w14:paraId="139AFB4A" w14:textId="77777777">
      <w:pPr>
        <w:spacing w:before="12" w:after="0" w:line="260" w:lineRule="exact"/>
        <w:rPr>
          <w:sz w:val="26"/>
          <w:szCs w:val="26"/>
        </w:rPr>
      </w:pPr>
    </w:p>
    <w:p w:rsidRPr="00776F57" w:rsidR="00C42BFE" w:rsidP="00776F57" w:rsidRDefault="008116E8" w14:paraId="2E6AC1F0" w14:textId="244B0673">
      <w:pPr>
        <w:spacing w:after="0"/>
        <w:rPr>
          <w:b/>
          <w:i/>
        </w:rPr>
      </w:pPr>
      <w:r>
        <w:rPr>
          <w:b/>
          <w:i/>
        </w:rPr>
        <w:t>Local Governors</w:t>
      </w:r>
      <w:r w:rsidRPr="0012277E">
        <w:rPr>
          <w:b/>
          <w:i/>
        </w:rPr>
        <w:t xml:space="preserve"> who have served in the last 12 months </w:t>
      </w:r>
      <w:r>
        <w:rPr>
          <w:b/>
          <w:i/>
        </w:rPr>
        <w:t>and</w:t>
      </w:r>
      <w:r w:rsidRPr="0012277E">
        <w:rPr>
          <w:b/>
          <w:i/>
        </w:rPr>
        <w:t xml:space="preserve"> have stepped dow</w:t>
      </w:r>
      <w:r>
        <w:rPr>
          <w:b/>
          <w:i/>
        </w:rPr>
        <w:t>n from the Local Governing Body:</w:t>
      </w:r>
    </w:p>
    <w:tbl>
      <w:tblPr>
        <w:tblStyle w:val="TableGrid"/>
        <w:tblW w:w="11902" w:type="dxa"/>
        <w:tblLook w:val="04A0" w:firstRow="1" w:lastRow="0" w:firstColumn="1" w:lastColumn="0" w:noHBand="0" w:noVBand="1"/>
      </w:tblPr>
      <w:tblGrid>
        <w:gridCol w:w="2356"/>
        <w:gridCol w:w="2362"/>
        <w:gridCol w:w="2359"/>
        <w:gridCol w:w="4825"/>
      </w:tblGrid>
      <w:tr w:rsidR="00A9075B" w:rsidTr="75995260" w14:paraId="003012CC" w14:textId="77777777">
        <w:trPr>
          <w:trHeight w:val="300"/>
        </w:trPr>
        <w:tc>
          <w:tcPr>
            <w:tcW w:w="2356" w:type="dxa"/>
            <w:tcMar/>
          </w:tcPr>
          <w:p w:rsidR="00A9075B" w:rsidP="008116E8" w:rsidRDefault="00A9075B" w14:paraId="44BDEE05" w14:textId="33B9B107">
            <w:r>
              <w:br w:type="page"/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N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eastAsia="Calibri" w:cs="Calibri"/>
                <w:b/>
                <w:bCs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G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ov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no</w:t>
            </w:r>
            <w:r>
              <w:rPr>
                <w:rFonts w:ascii="Calibri" w:hAnsi="Calibri" w:eastAsia="Calibri" w:cs="Calibri"/>
                <w:b/>
                <w:bCs/>
              </w:rPr>
              <w:t>r</w:t>
            </w:r>
          </w:p>
        </w:tc>
        <w:tc>
          <w:tcPr>
            <w:tcW w:w="2362" w:type="dxa"/>
            <w:tcMar/>
          </w:tcPr>
          <w:p w:rsidR="00A9075B" w:rsidP="008116E8" w:rsidRDefault="00A9075B" w14:paraId="456120F7" w14:textId="03DB0E9A">
            <w:r>
              <w:rPr>
                <w:rFonts w:ascii="Calibri" w:hAnsi="Calibri" w:eastAsia="Calibri" w:cs="Calibri"/>
                <w:b/>
                <w:bCs/>
                <w:spacing w:val="-2"/>
              </w:rPr>
              <w:t>C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</w:rPr>
              <w:t>teg</w:t>
            </w:r>
            <w:r>
              <w:rPr>
                <w:rFonts w:ascii="Calibri" w:hAnsi="Calibri" w:eastAsia="Calibri" w:cs="Calibri"/>
                <w:b/>
                <w:bCs/>
                <w:spacing w:val="2"/>
              </w:rPr>
              <w:t>o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</w:rPr>
              <w:t>y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G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ov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no</w:t>
            </w:r>
            <w:r>
              <w:rPr>
                <w:rFonts w:ascii="Calibri" w:hAnsi="Calibri" w:eastAsia="Calibri" w:cs="Calibri"/>
                <w:b/>
                <w:bCs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and da</w:t>
            </w:r>
            <w:r>
              <w:rPr>
                <w:rFonts w:ascii="Calibri" w:hAnsi="Calibri" w:eastAsia="Calibri" w:cs="Calibri"/>
                <w:b/>
                <w:bCs/>
              </w:rPr>
              <w:t>te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 w:rsidR="00D01B66">
              <w:rPr>
                <w:rFonts w:ascii="Calibri" w:hAnsi="Calibri" w:eastAsia="Calibri" w:cs="Calibri"/>
                <w:b/>
                <w:bCs/>
                <w:spacing w:val="1"/>
              </w:rPr>
              <w:t xml:space="preserve">resignation </w:t>
            </w:r>
          </w:p>
        </w:tc>
        <w:tc>
          <w:tcPr>
            <w:tcW w:w="2359" w:type="dxa"/>
            <w:tcMar/>
          </w:tcPr>
          <w:p w:rsidR="00A9075B" w:rsidP="008116E8" w:rsidRDefault="00A9075B" w14:paraId="3FBCEB31" w14:textId="77777777">
            <w:pPr>
              <w:ind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2"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po</w:t>
            </w:r>
            <w:r>
              <w:rPr>
                <w:rFonts w:ascii="Calibri" w:hAnsi="Calibri" w:eastAsia="Calibri" w:cs="Calibri"/>
                <w:b/>
                <w:bCs/>
                <w:spacing w:val="-6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</w:rPr>
              <w:t>g</w:t>
            </w:r>
          </w:p>
          <w:p w:rsidR="00A9075B" w:rsidP="008116E8" w:rsidRDefault="00A9075B" w14:paraId="4D979057" w14:textId="77777777">
            <w:pPr>
              <w:spacing w:line="264" w:lineRule="exact"/>
              <w:ind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  <w:spacing w:val="1"/>
                <w:position w:val="1"/>
              </w:rPr>
              <w:t>Bod</w:t>
            </w:r>
            <w:r>
              <w:rPr>
                <w:rFonts w:ascii="Calibri" w:hAnsi="Calibri" w:eastAsia="Calibri" w:cs="Calibri"/>
                <w:b/>
                <w:bCs/>
                <w:position w:val="1"/>
              </w:rPr>
              <w:t>y</w:t>
            </w:r>
          </w:p>
          <w:p w:rsidR="00A9075B" w:rsidP="008116E8" w:rsidRDefault="00A9075B" w14:paraId="3A3A73D4" w14:textId="4A8935C4">
            <w:r>
              <w:rPr>
                <w:rFonts w:ascii="Calibri" w:hAnsi="Calibri" w:eastAsia="Calibri" w:cs="Calibri"/>
                <w:b/>
                <w:bCs/>
                <w:spacing w:val="-1"/>
              </w:rPr>
              <w:t>i.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e</w:t>
            </w:r>
            <w:r>
              <w:rPr>
                <w:rFonts w:ascii="Calibri" w:hAnsi="Calibri" w:eastAsia="Calibri" w:cs="Calibri"/>
                <w:b/>
                <w:bCs/>
              </w:rPr>
              <w:t>.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Me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b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rs</w:t>
            </w:r>
            <w:r>
              <w:rPr>
                <w:rFonts w:ascii="Calibri" w:hAnsi="Calibri" w:eastAsia="Calibri" w:cs="Calibri"/>
                <w:b/>
                <w:bCs/>
              </w:rPr>
              <w:t xml:space="preserve">,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u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>te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>,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L</w:t>
            </w:r>
            <w:r>
              <w:rPr>
                <w:rFonts w:ascii="Calibri" w:hAnsi="Calibri" w:eastAsia="Calibri" w:cs="Calibri"/>
                <w:b/>
                <w:bCs/>
              </w:rPr>
              <w:t>GB</w:t>
            </w:r>
          </w:p>
        </w:tc>
        <w:tc>
          <w:tcPr>
            <w:tcW w:w="4825" w:type="dxa"/>
            <w:tcMar/>
          </w:tcPr>
          <w:p w:rsidR="00A9075B" w:rsidP="008116E8" w:rsidRDefault="00A9075B" w14:paraId="0CE08A15" w14:textId="77777777">
            <w:pPr>
              <w:spacing w:line="264" w:lineRule="exact"/>
              <w:ind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  <w:spacing w:val="1"/>
              </w:rPr>
              <w:t>Bu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ss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/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ec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un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</w:rPr>
              <w:t>y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 xml:space="preserve"> 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eastAsia="Calibri" w:cs="Calibri"/>
                <w:b/>
                <w:bCs/>
              </w:rPr>
              <w:t>te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>ts/</w:t>
            </w:r>
            <w:r>
              <w:rPr>
                <w:rFonts w:ascii="Calibri" w:hAnsi="Calibri" w:eastAsia="Calibri" w:cs="Calibri"/>
                <w:b/>
                <w:bCs/>
                <w:position w:val="1"/>
              </w:rPr>
              <w:t xml:space="preserve"> membership of professional bodies </w:t>
            </w:r>
            <w:r>
              <w:rPr>
                <w:rFonts w:ascii="Calibri" w:hAnsi="Calibri" w:eastAsia="Calibri" w:cs="Calibri"/>
                <w:b/>
                <w:bCs/>
                <w:spacing w:val="1"/>
                <w:position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  <w:position w:val="1"/>
              </w:rPr>
              <w:t>r organizations,</w:t>
            </w:r>
          </w:p>
          <w:p w:rsidR="00A9075B" w:rsidP="008116E8" w:rsidRDefault="00A9075B" w14:paraId="6F7A6C85" w14:textId="6B65966D"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r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rs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ona</w:t>
            </w:r>
            <w:r>
              <w:rPr>
                <w:rFonts w:ascii="Calibri" w:hAnsi="Calibri" w:eastAsia="Calibri" w:cs="Calibri"/>
                <w:b/>
                <w:bCs/>
              </w:rPr>
              <w:t>l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el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on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h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 xml:space="preserve"> wi</w:t>
            </w:r>
            <w:r>
              <w:rPr>
                <w:rFonts w:ascii="Calibri" w:hAnsi="Calibri" w:eastAsia="Calibri" w:cs="Calibri"/>
                <w:b/>
                <w:bCs/>
              </w:rPr>
              <w:t xml:space="preserve">th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an</w:t>
            </w:r>
            <w:r>
              <w:rPr>
                <w:rFonts w:ascii="Calibri" w:hAnsi="Calibri" w:eastAsia="Calibri" w:cs="Calibri"/>
                <w:b/>
                <w:bCs/>
              </w:rPr>
              <w:t xml:space="preserve">y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b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c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hoo</w:t>
            </w:r>
            <w:r>
              <w:rPr>
                <w:rFonts w:ascii="Calibri" w:hAnsi="Calibri" w:eastAsia="Calibri" w:cs="Calibri"/>
                <w:b/>
                <w:bCs/>
              </w:rPr>
              <w:t>l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2"/>
              </w:rPr>
              <w:t>f</w:t>
            </w:r>
            <w:r>
              <w:rPr>
                <w:rFonts w:ascii="Calibri" w:hAnsi="Calibri" w:eastAsia="Calibri" w:cs="Calibri"/>
                <w:b/>
                <w:bCs/>
              </w:rPr>
              <w:t xml:space="preserve">f 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e.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g</w:t>
            </w:r>
            <w:r>
              <w:rPr>
                <w:rFonts w:ascii="Calibri" w:hAnsi="Calibri" w:eastAsia="Calibri" w:cs="Calibri"/>
                <w:b/>
                <w:bCs/>
              </w:rPr>
              <w:t>.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pou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eastAsia="Calibri" w:cs="Calibri"/>
                <w:b/>
                <w:bCs/>
              </w:rPr>
              <w:t xml:space="preserve">e 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eastAsia="Calibri" w:cs="Calibri"/>
                <w:b/>
                <w:bCs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el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a</w:t>
            </w:r>
            <w:r>
              <w:rPr>
                <w:rFonts w:ascii="Calibri" w:hAnsi="Calibri" w:eastAsia="Calibri" w:cs="Calibri"/>
                <w:b/>
                <w:bCs/>
              </w:rPr>
              <w:t>t</w:t>
            </w:r>
            <w:r>
              <w:rPr>
                <w:rFonts w:ascii="Calibri" w:hAnsi="Calibri" w:eastAsia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</w:rPr>
              <w:t>v</w:t>
            </w:r>
            <w:r>
              <w:rPr>
                <w:rFonts w:ascii="Calibri" w:hAnsi="Calibri" w:eastAsia="Calibri" w:cs="Calibri"/>
                <w:b/>
                <w:bCs/>
              </w:rPr>
              <w:t>e</w:t>
            </w:r>
          </w:p>
        </w:tc>
      </w:tr>
      <w:tr w:rsidR="00D249A4" w:rsidTr="75995260" w14:paraId="0D3DB03E" w14:textId="77777777">
        <w:trPr>
          <w:trHeight w:val="683"/>
        </w:trPr>
        <w:tc>
          <w:tcPr>
            <w:tcW w:w="23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D249A4" w:rsidP="00D249A4" w:rsidRDefault="00885F1F" w14:paraId="2F163DA6" w14:textId="1EEDACF6">
            <w:pPr>
              <w:spacing w:line="265" w:lineRule="exact"/>
              <w:ind w:left="105"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Kelly Webb </w:t>
            </w:r>
          </w:p>
          <w:p w:rsidR="00D249A4" w:rsidP="00D249A4" w:rsidRDefault="00D249A4" w14:paraId="0347CD0B" w14:textId="77777777">
            <w:pPr>
              <w:spacing w:line="265" w:lineRule="exact"/>
              <w:ind w:left="105" w:right="-20"/>
              <w:rPr>
                <w:rFonts w:ascii="Calibri" w:hAnsi="Calibri" w:eastAsia="Calibri" w:cs="Calibri"/>
              </w:rPr>
            </w:pPr>
          </w:p>
          <w:p w:rsidR="00D249A4" w:rsidP="00D249A4" w:rsidRDefault="00D249A4" w14:paraId="7491DA43" w14:textId="77777777">
            <w:pPr>
              <w:spacing w:line="265" w:lineRule="exact"/>
              <w:ind w:left="105" w:right="-20"/>
              <w:rPr>
                <w:rFonts w:ascii="Calibri" w:hAnsi="Calibri" w:eastAsia="Calibri" w:cs="Calibri"/>
              </w:rPr>
            </w:pPr>
          </w:p>
          <w:p w:rsidRPr="00546D7F" w:rsidR="00D249A4" w:rsidP="00D249A4" w:rsidRDefault="00D249A4" w14:paraId="12A90E31" w14:textId="77777777">
            <w:pPr>
              <w:spacing w:line="265" w:lineRule="exact"/>
              <w:ind w:left="105" w:right="-20"/>
              <w:rPr>
                <w:rFonts w:ascii="Calibri" w:hAnsi="Calibri" w:eastAsia="Calibri" w:cs="Calibri"/>
              </w:rPr>
            </w:pPr>
          </w:p>
        </w:tc>
        <w:tc>
          <w:tcPr>
            <w:tcW w:w="23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D249A4" w:rsidP="00D249A4" w:rsidRDefault="00885F1F" w14:paraId="7A92235F" w14:textId="6FBCEA92">
            <w:pPr>
              <w:ind w:left="105"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Parent </w:t>
            </w:r>
            <w:r w:rsidR="00D01B66">
              <w:rPr>
                <w:rFonts w:ascii="Calibri" w:hAnsi="Calibri" w:eastAsia="Calibri" w:cs="Calibri"/>
              </w:rPr>
              <w:t>13/7/26</w:t>
            </w:r>
          </w:p>
        </w:tc>
        <w:tc>
          <w:tcPr>
            <w:tcW w:w="23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D249A4" w:rsidP="00D249A4" w:rsidRDefault="00D249A4" w14:paraId="5363FD36" w14:textId="09A5CD39">
            <w:pPr>
              <w:ind w:left="105"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LGB</w:t>
            </w:r>
          </w:p>
        </w:tc>
        <w:tc>
          <w:tcPr>
            <w:tcW w:w="48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D249A4" w:rsidP="00D249A4" w:rsidRDefault="00D01B66" w14:paraId="38BEB72F" w14:textId="429C7A2B">
            <w:pPr>
              <w:ind w:left="105"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-</w:t>
            </w:r>
          </w:p>
          <w:p w:rsidRPr="00776F57" w:rsidR="00D249A4" w:rsidP="00D249A4" w:rsidRDefault="00D249A4" w14:paraId="078657C0" w14:textId="77777777">
            <w:pPr>
              <w:rPr>
                <w:rFonts w:ascii="Calibri" w:hAnsi="Calibri" w:eastAsia="Calibri" w:cs="Calibri"/>
              </w:rPr>
            </w:pPr>
          </w:p>
          <w:p w:rsidRPr="00776F57" w:rsidR="00D249A4" w:rsidP="00D249A4" w:rsidRDefault="00D249A4" w14:paraId="47E113C7" w14:textId="77777777">
            <w:pPr>
              <w:rPr>
                <w:rFonts w:ascii="Calibri" w:hAnsi="Calibri" w:eastAsia="Calibri" w:cs="Calibri"/>
              </w:rPr>
            </w:pPr>
          </w:p>
          <w:p w:rsidRPr="00776F57" w:rsidR="00D249A4" w:rsidP="00D249A4" w:rsidRDefault="00D249A4" w14:paraId="20C08785" w14:textId="77777777">
            <w:pPr>
              <w:rPr>
                <w:rFonts w:ascii="Calibri" w:hAnsi="Calibri" w:eastAsia="Calibri" w:cs="Calibri"/>
              </w:rPr>
            </w:pPr>
          </w:p>
          <w:p w:rsidRPr="00776F57" w:rsidR="00D249A4" w:rsidP="00D249A4" w:rsidRDefault="00D249A4" w14:paraId="151BC512" w14:textId="77777777">
            <w:pPr>
              <w:rPr>
                <w:rFonts w:ascii="Calibri" w:hAnsi="Calibri" w:eastAsia="Calibri" w:cs="Calibri"/>
              </w:rPr>
            </w:pPr>
          </w:p>
          <w:p w:rsidR="00D249A4" w:rsidP="00D249A4" w:rsidRDefault="00D249A4" w14:paraId="3DF5DCDB" w14:textId="65640F84">
            <w:pPr>
              <w:ind w:left="105" w:right="-2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ab/>
            </w:r>
          </w:p>
        </w:tc>
      </w:tr>
    </w:tbl>
    <w:p w:rsidR="008116E8" w:rsidRDefault="008116E8" w14:paraId="5EA3F46E" w14:textId="77777777"/>
    <w:sectPr w:rsidR="008116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20" w:orient="landscape"/>
      <w:pgMar w:top="960" w:right="1240" w:bottom="1180" w:left="1340" w:header="747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60BD" w:rsidRDefault="006160BD" w14:paraId="5FE059C9" w14:textId="77777777">
      <w:pPr>
        <w:spacing w:after="0" w:line="240" w:lineRule="auto"/>
      </w:pPr>
      <w:r>
        <w:separator/>
      </w:r>
    </w:p>
  </w:endnote>
  <w:endnote w:type="continuationSeparator" w:id="0">
    <w:p w:rsidR="006160BD" w:rsidRDefault="006160BD" w14:paraId="2E48F67F" w14:textId="77777777">
      <w:pPr>
        <w:spacing w:after="0" w:line="240" w:lineRule="auto"/>
      </w:pPr>
      <w:r>
        <w:continuationSeparator/>
      </w:r>
    </w:p>
  </w:endnote>
  <w:endnote w:type="continuationNotice" w:id="1">
    <w:p w:rsidR="006160BD" w:rsidRDefault="006160BD" w14:paraId="6C62760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6F57" w:rsidRDefault="00776F57" w14:paraId="7779BDD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A0592B" w:rsidRDefault="00A0592B" w14:paraId="3C690EE1" w14:textId="77777777">
    <w:pPr>
      <w:spacing w:after="0"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4BDE996D" wp14:editId="35B0BC58">
              <wp:simplePos x="0" y="0"/>
              <wp:positionH relativeFrom="page">
                <wp:posOffset>5020945</wp:posOffset>
              </wp:positionH>
              <wp:positionV relativeFrom="page">
                <wp:posOffset>6785610</wp:posOffset>
              </wp:positionV>
              <wp:extent cx="651510" cy="165735"/>
              <wp:effectExtent l="1270" t="3810" r="444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92B" w:rsidRDefault="00A0592B" w14:paraId="4B71E6E6" w14:textId="77777777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hAnsi="Calibri" w:eastAsia="Calibri" w:cs="Calibri"/>
                            </w:rPr>
                          </w:pPr>
                          <w:r>
                            <w:rPr>
                              <w:rFonts w:ascii="Calibri" w:hAnsi="Calibri" w:eastAsia="Calibri" w:cs="Calibri"/>
                              <w:spacing w:val="1"/>
                              <w:position w:val="1"/>
                            </w:rPr>
                            <w:t>P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a</w:t>
                          </w:r>
                          <w:r>
                            <w:rPr>
                              <w:rFonts w:ascii="Calibri" w:hAnsi="Calibri" w:eastAsia="Calibri" w:cs="Calibri"/>
                              <w:spacing w:val="1"/>
                              <w:position w:val="1"/>
                            </w:rPr>
                            <w:t>g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 xml:space="preserve">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 w:eastAsia="Calibri" w:cs="Calibri"/>
                              <w:b/>
                              <w:bCs/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hAnsi="Calibri" w:eastAsia="Calibri" w:cs="Calibri"/>
                              <w:b/>
                              <w:bCs/>
                              <w:noProof/>
                              <w:position w:val="1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 w:eastAsia="Calibri" w:cs="Calibri"/>
                              <w:b/>
                              <w:bCs/>
                              <w:spacing w:val="-3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o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f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b/>
                              <w:bCs/>
                              <w:position w:val="1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BDE996D">
              <v:stroke joinstyle="miter"/>
              <v:path gradientshapeok="t" o:connecttype="rect"/>
            </v:shapetype>
            <v:shape id="Text Box 1" style="position:absolute;margin-left:395.35pt;margin-top:534.3pt;width:51.3pt;height:13.0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">
              <v:textbox inset="0,0,0,0">
                <w:txbxContent>
                  <w:p w:rsidR="00A0592B" w:rsidRDefault="00A0592B" w14:paraId="4B71E6E6" w14:textId="77777777">
                    <w:pPr>
                      <w:spacing w:after="0" w:line="245" w:lineRule="exact"/>
                      <w:ind w:left="20" w:right="-53"/>
                      <w:rPr>
                        <w:rFonts w:ascii="Calibri" w:hAnsi="Calibri" w:eastAsia="Calibri" w:cs="Calibri"/>
                      </w:rPr>
                    </w:pPr>
                    <w:r>
                      <w:rPr>
                        <w:rFonts w:ascii="Calibri" w:hAnsi="Calibri" w:eastAsia="Calibri" w:cs="Calibri"/>
                        <w:spacing w:val="1"/>
                        <w:position w:val="1"/>
                      </w:rPr>
                      <w:t>P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a</w:t>
                    </w:r>
                    <w:r>
                      <w:rPr>
                        <w:rFonts w:ascii="Calibri" w:hAnsi="Calibri" w:eastAsia="Calibri" w:cs="Calibri"/>
                        <w:spacing w:val="1"/>
                        <w:position w:val="1"/>
                      </w:rPr>
                      <w:t>g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 xml:space="preserve">e </w:t>
                    </w:r>
                    <w:r>
                      <w:fldChar w:fldCharType="begin"/>
                    </w:r>
                    <w:r>
                      <w:rPr>
                        <w:rFonts w:ascii="Calibri" w:hAnsi="Calibri" w:eastAsia="Calibri" w:cs="Calibri"/>
                        <w:b/>
                        <w:bCs/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 w:hAnsi="Calibri" w:eastAsia="Calibri" w:cs="Calibri"/>
                        <w:b/>
                        <w:bCs/>
                        <w:noProof/>
                        <w:position w:val="1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Calibri" w:hAnsi="Calibri" w:eastAsia="Calibri" w:cs="Calibri"/>
                        <w:b/>
                        <w:bCs/>
                        <w:spacing w:val="-3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o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f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b/>
                        <w:bCs/>
                        <w:position w:val="1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6F57" w:rsidRDefault="00776F57" w14:paraId="670FDA4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60BD" w:rsidRDefault="006160BD" w14:paraId="0E764F01" w14:textId="77777777">
      <w:pPr>
        <w:spacing w:after="0" w:line="240" w:lineRule="auto"/>
      </w:pPr>
      <w:r>
        <w:separator/>
      </w:r>
    </w:p>
  </w:footnote>
  <w:footnote w:type="continuationSeparator" w:id="0">
    <w:p w:rsidR="006160BD" w:rsidRDefault="006160BD" w14:paraId="7D728CAF" w14:textId="77777777">
      <w:pPr>
        <w:spacing w:after="0" w:line="240" w:lineRule="auto"/>
      </w:pPr>
      <w:r>
        <w:continuationSeparator/>
      </w:r>
    </w:p>
  </w:footnote>
  <w:footnote w:type="continuationNotice" w:id="1">
    <w:p w:rsidR="006160BD" w:rsidRDefault="006160BD" w14:paraId="5006BB3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6F57" w:rsidRDefault="00776F57" w14:paraId="3FED9BD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A0592B" w:rsidRDefault="00A0592B" w14:paraId="5E351D8B" w14:textId="77777777">
    <w:pPr>
      <w:spacing w:after="0"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592A43D" wp14:editId="05B38B42">
              <wp:simplePos x="0" y="0"/>
              <wp:positionH relativeFrom="page">
                <wp:posOffset>901700</wp:posOffset>
              </wp:positionH>
              <wp:positionV relativeFrom="page">
                <wp:posOffset>461645</wp:posOffset>
              </wp:positionV>
              <wp:extent cx="1896745" cy="165735"/>
              <wp:effectExtent l="0" t="4445" r="1905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674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92B" w:rsidRDefault="00A0592B" w14:paraId="58365C53" w14:textId="77777777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hAnsi="Calibri" w:eastAsia="Calibri" w:cs="Calibri"/>
                            </w:rPr>
                          </w:pPr>
                          <w:r>
                            <w:rPr>
                              <w:rFonts w:ascii="Calibri" w:hAnsi="Calibri" w:eastAsia="Calibri" w:cs="Calibri"/>
                              <w:spacing w:val="1"/>
                              <w:position w:val="1"/>
                            </w:rPr>
                            <w:t>P</w:t>
                          </w:r>
                          <w:r>
                            <w:rPr>
                              <w:rFonts w:ascii="Calibri" w:hAnsi="Calibri" w:eastAsia="Calibri" w:cs="Calibri"/>
                              <w:spacing w:val="2"/>
                              <w:position w:val="1"/>
                            </w:rPr>
                            <w:t>C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>L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 xml:space="preserve">C </w:t>
                          </w:r>
                          <w:r>
                            <w:rPr>
                              <w:rFonts w:ascii="Calibri" w:hAnsi="Calibri" w:eastAsia="Calibri" w:cs="Calibri"/>
                              <w:spacing w:val="2"/>
                              <w:position w:val="1"/>
                            </w:rPr>
                            <w:t>C</w:t>
                          </w:r>
                          <w:r>
                            <w:rPr>
                              <w:rFonts w:ascii="Calibri" w:hAnsi="Calibri" w:eastAsia="Calibri" w:cs="Calibri"/>
                              <w:spacing w:val="-6"/>
                              <w:position w:val="1"/>
                            </w:rPr>
                            <w:t>o</w:t>
                          </w:r>
                          <w:r>
                            <w:rPr>
                              <w:rFonts w:ascii="Calibri" w:hAnsi="Calibri" w:eastAsia="Calibri" w:cs="Calibri"/>
                              <w:spacing w:val="1"/>
                              <w:position w:val="1"/>
                            </w:rPr>
                            <w:t>m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p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a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n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y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spacing w:val="1"/>
                              <w:position w:val="1"/>
                            </w:rPr>
                            <w:t>N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u</w:t>
                          </w:r>
                          <w:r>
                            <w:rPr>
                              <w:rFonts w:ascii="Calibri" w:hAnsi="Calibri" w:eastAsia="Calibri" w:cs="Calibri"/>
                              <w:spacing w:val="1"/>
                              <w:position w:val="1"/>
                            </w:rPr>
                            <w:t>m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b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er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>773624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592A43D">
              <v:stroke joinstyle="miter"/>
              <v:path gradientshapeok="t" o:connecttype="rect"/>
            </v:shapetype>
            <v:shape id="Text Box 4" style="position:absolute;margin-left:71pt;margin-top:36.35pt;width:149.35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">
              <v:textbox inset="0,0,0,0">
                <w:txbxContent>
                  <w:p w:rsidR="00A0592B" w:rsidRDefault="00A0592B" w14:paraId="58365C53" w14:textId="77777777">
                    <w:pPr>
                      <w:spacing w:after="0" w:line="245" w:lineRule="exact"/>
                      <w:ind w:left="20" w:right="-53"/>
                      <w:rPr>
                        <w:rFonts w:ascii="Calibri" w:hAnsi="Calibri" w:eastAsia="Calibri" w:cs="Calibri"/>
                      </w:rPr>
                    </w:pPr>
                    <w:r>
                      <w:rPr>
                        <w:rFonts w:ascii="Calibri" w:hAnsi="Calibri" w:eastAsia="Calibri" w:cs="Calibri"/>
                        <w:spacing w:val="1"/>
                        <w:position w:val="1"/>
                      </w:rPr>
                      <w:t>P</w:t>
                    </w:r>
                    <w:r>
                      <w:rPr>
                        <w:rFonts w:ascii="Calibri" w:hAnsi="Calibri" w:eastAsia="Calibri" w:cs="Calibri"/>
                        <w:spacing w:val="2"/>
                        <w:position w:val="1"/>
                      </w:rPr>
                      <w:t>C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>L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 xml:space="preserve">C </w:t>
                    </w:r>
                    <w:r>
                      <w:rPr>
                        <w:rFonts w:ascii="Calibri" w:hAnsi="Calibri" w:eastAsia="Calibri" w:cs="Calibri"/>
                        <w:spacing w:val="2"/>
                        <w:position w:val="1"/>
                      </w:rPr>
                      <w:t>C</w:t>
                    </w:r>
                    <w:r>
                      <w:rPr>
                        <w:rFonts w:ascii="Calibri" w:hAnsi="Calibri" w:eastAsia="Calibri" w:cs="Calibri"/>
                        <w:spacing w:val="-6"/>
                        <w:position w:val="1"/>
                      </w:rPr>
                      <w:t>o</w:t>
                    </w:r>
                    <w:r>
                      <w:rPr>
                        <w:rFonts w:ascii="Calibri" w:hAnsi="Calibri" w:eastAsia="Calibri" w:cs="Calibri"/>
                        <w:spacing w:val="1"/>
                        <w:position w:val="1"/>
                      </w:rPr>
                      <w:t>m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p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a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n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y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spacing w:val="1"/>
                        <w:position w:val="1"/>
                      </w:rPr>
                      <w:t>N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u</w:t>
                    </w:r>
                    <w:r>
                      <w:rPr>
                        <w:rFonts w:ascii="Calibri" w:hAnsi="Calibri" w:eastAsia="Calibri" w:cs="Calibri"/>
                        <w:spacing w:val="1"/>
                        <w:position w:val="1"/>
                      </w:rPr>
                      <w:t>m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b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er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>773624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53F2274F" wp14:editId="0BDAF4B8">
              <wp:simplePos x="0" y="0"/>
              <wp:positionH relativeFrom="page">
                <wp:posOffset>3441700</wp:posOffset>
              </wp:positionH>
              <wp:positionV relativeFrom="page">
                <wp:posOffset>461645</wp:posOffset>
              </wp:positionV>
              <wp:extent cx="3812540" cy="165735"/>
              <wp:effectExtent l="3175" t="4445" r="381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2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92B" w:rsidRDefault="00A0592B" w14:paraId="4036BBE4" w14:textId="77777777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hAnsi="Calibri" w:eastAsia="Calibri" w:cs="Calibri"/>
                            </w:rPr>
                          </w:pPr>
                          <w:r>
                            <w:rPr>
                              <w:rFonts w:ascii="Calibri" w:hAnsi="Calibri" w:eastAsia="Calibri" w:cs="Calibri"/>
                              <w:spacing w:val="1"/>
                              <w:position w:val="1"/>
                            </w:rPr>
                            <w:t xml:space="preserve">Purford Green 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>L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GB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G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o</w:t>
                          </w:r>
                          <w:r>
                            <w:rPr>
                              <w:rFonts w:ascii="Calibri" w:hAnsi="Calibri" w:eastAsia="Calibri" w:cs="Calibri"/>
                              <w:spacing w:val="1"/>
                              <w:position w:val="1"/>
                            </w:rPr>
                            <w:t>v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ern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>o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r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D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e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t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a</w:t>
                          </w:r>
                          <w:r>
                            <w:rPr>
                              <w:rFonts w:ascii="Calibri" w:hAnsi="Calibri" w:eastAsia="Calibri" w:cs="Calibri"/>
                              <w:spacing w:val="2"/>
                              <w:position w:val="1"/>
                            </w:rPr>
                            <w:t>il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s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a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n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d</w:t>
                          </w:r>
                          <w:r>
                            <w:rPr>
                              <w:rFonts w:ascii="Calibri" w:hAnsi="Calibri" w:eastAsia="Calibri" w:cs="Calibri"/>
                              <w:spacing w:val="-3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Re</w:t>
                          </w:r>
                          <w:r>
                            <w:rPr>
                              <w:rFonts w:ascii="Calibri" w:hAnsi="Calibri" w:eastAsia="Calibri" w:cs="Calibri"/>
                              <w:spacing w:val="2"/>
                              <w:position w:val="1"/>
                            </w:rPr>
                            <w:t>gi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s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>t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er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 xml:space="preserve"> o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f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B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u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s</w:t>
                          </w:r>
                          <w:r>
                            <w:rPr>
                              <w:rFonts w:ascii="Calibri" w:hAnsi="Calibri" w:eastAsia="Calibri" w:cs="Calibri"/>
                              <w:spacing w:val="2"/>
                              <w:position w:val="1"/>
                            </w:rPr>
                            <w:t>i</w:t>
                          </w:r>
                          <w:r>
                            <w:rPr>
                              <w:rFonts w:ascii="Calibri" w:hAnsi="Calibri" w:eastAsia="Calibri" w:cs="Calibri"/>
                              <w:spacing w:val="-6"/>
                              <w:position w:val="1"/>
                            </w:rPr>
                            <w:t>n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ess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eastAsia="Calibri" w:cs="Calibri"/>
                              <w:spacing w:val="2"/>
                              <w:position w:val="1"/>
                            </w:rPr>
                            <w:t>I</w:t>
                          </w:r>
                          <w:r>
                            <w:rPr>
                              <w:rFonts w:ascii="Calibri" w:hAnsi="Calibri" w:eastAsia="Calibri" w:cs="Calibri"/>
                              <w:spacing w:val="-1"/>
                              <w:position w:val="1"/>
                            </w:rPr>
                            <w:t>n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>t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ere</w:t>
                          </w:r>
                          <w:r>
                            <w:rPr>
                              <w:rFonts w:ascii="Calibri" w:hAnsi="Calibri" w:eastAsia="Calibri" w:cs="Calibri"/>
                              <w:spacing w:val="1"/>
                              <w:position w:val="1"/>
                            </w:rPr>
                            <w:t>s</w:t>
                          </w:r>
                          <w:r>
                            <w:rPr>
                              <w:rFonts w:ascii="Calibri" w:hAnsi="Calibri" w:eastAsia="Calibri" w:cs="Calibri"/>
                              <w:spacing w:val="-2"/>
                              <w:position w:val="1"/>
                            </w:rPr>
                            <w:t>t</w:t>
                          </w:r>
                          <w:r>
                            <w:rPr>
                              <w:rFonts w:ascii="Calibri" w:hAnsi="Calibri" w:eastAsia="Calibri" w:cs="Calibri"/>
                              <w:position w:val="1"/>
                            </w:rPr>
                            <w:t>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style="position:absolute;margin-left:271pt;margin-top:36.35pt;width:300.2pt;height:13.0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" w14:anchorId="53F2274F">
              <v:textbox inset="0,0,0,0">
                <w:txbxContent>
                  <w:p w:rsidR="00A0592B" w:rsidRDefault="00A0592B" w14:paraId="4036BBE4" w14:textId="77777777">
                    <w:pPr>
                      <w:spacing w:after="0" w:line="245" w:lineRule="exact"/>
                      <w:ind w:left="20" w:right="-53"/>
                      <w:rPr>
                        <w:rFonts w:ascii="Calibri" w:hAnsi="Calibri" w:eastAsia="Calibri" w:cs="Calibri"/>
                      </w:rPr>
                    </w:pPr>
                    <w:r>
                      <w:rPr>
                        <w:rFonts w:ascii="Calibri" w:hAnsi="Calibri" w:eastAsia="Calibri" w:cs="Calibri"/>
                        <w:spacing w:val="1"/>
                        <w:position w:val="1"/>
                      </w:rPr>
                      <w:t xml:space="preserve">Purford Green 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>L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GB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G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o</w:t>
                    </w:r>
                    <w:r>
                      <w:rPr>
                        <w:rFonts w:ascii="Calibri" w:hAnsi="Calibri" w:eastAsia="Calibri" w:cs="Calibri"/>
                        <w:spacing w:val="1"/>
                        <w:position w:val="1"/>
                      </w:rPr>
                      <w:t>v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ern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>o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r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D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e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t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a</w:t>
                    </w:r>
                    <w:r>
                      <w:rPr>
                        <w:rFonts w:ascii="Calibri" w:hAnsi="Calibri" w:eastAsia="Calibri" w:cs="Calibri"/>
                        <w:spacing w:val="2"/>
                        <w:position w:val="1"/>
                      </w:rPr>
                      <w:t>il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s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a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n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d</w:t>
                    </w:r>
                    <w:r>
                      <w:rPr>
                        <w:rFonts w:ascii="Calibri" w:hAnsi="Calibri" w:eastAsia="Calibri" w:cs="Calibri"/>
                        <w:spacing w:val="-3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Re</w:t>
                    </w:r>
                    <w:r>
                      <w:rPr>
                        <w:rFonts w:ascii="Calibri" w:hAnsi="Calibri" w:eastAsia="Calibri" w:cs="Calibri"/>
                        <w:spacing w:val="2"/>
                        <w:position w:val="1"/>
                      </w:rPr>
                      <w:t>gi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s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>t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er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 xml:space="preserve"> o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f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B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u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s</w:t>
                    </w:r>
                    <w:r>
                      <w:rPr>
                        <w:rFonts w:ascii="Calibri" w:hAnsi="Calibri" w:eastAsia="Calibri" w:cs="Calibri"/>
                        <w:spacing w:val="2"/>
                        <w:position w:val="1"/>
                      </w:rPr>
                      <w:t>i</w:t>
                    </w:r>
                    <w:r>
                      <w:rPr>
                        <w:rFonts w:ascii="Calibri" w:hAnsi="Calibri" w:eastAsia="Calibri" w:cs="Calibri"/>
                        <w:spacing w:val="-6"/>
                        <w:position w:val="1"/>
                      </w:rPr>
                      <w:t>n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ess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spacing w:val="2"/>
                        <w:position w:val="1"/>
                      </w:rPr>
                      <w:t>I</w:t>
                    </w: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</w:rPr>
                      <w:t>n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>t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ere</w:t>
                    </w:r>
                    <w:r>
                      <w:rPr>
                        <w:rFonts w:ascii="Calibri" w:hAnsi="Calibri" w:eastAsia="Calibri" w:cs="Calibri"/>
                        <w:spacing w:val="1"/>
                        <w:position w:val="1"/>
                      </w:rPr>
                      <w:t>s</w:t>
                    </w:r>
                    <w:r>
                      <w:rPr>
                        <w:rFonts w:ascii="Calibri" w:hAnsi="Calibri" w:eastAsia="Calibri" w:cs="Calibri"/>
                        <w:spacing w:val="-2"/>
                        <w:position w:val="1"/>
                      </w:rPr>
                      <w:t>t</w:t>
                    </w:r>
                    <w:r>
                      <w:rPr>
                        <w:rFonts w:ascii="Calibri" w:hAnsi="Calibri" w:eastAsia="Calibri" w:cs="Calibri"/>
                        <w:position w:val="1"/>
                      </w:rPr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9EAE359" wp14:editId="7320C97C">
              <wp:simplePos x="0" y="0"/>
              <wp:positionH relativeFrom="page">
                <wp:posOffset>8826500</wp:posOffset>
              </wp:positionH>
              <wp:positionV relativeFrom="page">
                <wp:posOffset>461645</wp:posOffset>
              </wp:positionV>
              <wp:extent cx="965200" cy="165735"/>
              <wp:effectExtent l="0" t="4445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92B" w:rsidRDefault="00A0592B" w14:paraId="4B3FD6CC" w14:textId="7F8D7392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hAnsi="Calibri" w:eastAsia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style="position:absolute;margin-left:695pt;margin-top:36.35pt;width:76pt;height:13.0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" w14:anchorId="69EAE359">
              <v:textbox inset="0,0,0,0">
                <w:txbxContent>
                  <w:p w:rsidR="00A0592B" w:rsidRDefault="00A0592B" w14:paraId="4B3FD6CC" w14:textId="7F8D7392">
                    <w:pPr>
                      <w:spacing w:after="0" w:line="245" w:lineRule="exact"/>
                      <w:ind w:left="20" w:right="-53"/>
                      <w:rPr>
                        <w:rFonts w:ascii="Calibri" w:hAnsi="Calibri" w:eastAsia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6F57" w:rsidRDefault="00776F57" w14:paraId="4EEC4C2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trackRevisions w:val="false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2F2"/>
    <w:rsid w:val="0000129D"/>
    <w:rsid w:val="00020E0F"/>
    <w:rsid w:val="000215BE"/>
    <w:rsid w:val="00034404"/>
    <w:rsid w:val="00042B9F"/>
    <w:rsid w:val="00051D7B"/>
    <w:rsid w:val="00053458"/>
    <w:rsid w:val="00054EEA"/>
    <w:rsid w:val="00055AED"/>
    <w:rsid w:val="000567D2"/>
    <w:rsid w:val="000573C7"/>
    <w:rsid w:val="00064314"/>
    <w:rsid w:val="000665A5"/>
    <w:rsid w:val="00067BC1"/>
    <w:rsid w:val="00072F3D"/>
    <w:rsid w:val="00082C03"/>
    <w:rsid w:val="00087811"/>
    <w:rsid w:val="000A412F"/>
    <w:rsid w:val="000A494A"/>
    <w:rsid w:val="000B7A32"/>
    <w:rsid w:val="000C3F4F"/>
    <w:rsid w:val="000D2E59"/>
    <w:rsid w:val="000F4B0F"/>
    <w:rsid w:val="00101BEC"/>
    <w:rsid w:val="00102C68"/>
    <w:rsid w:val="001064F6"/>
    <w:rsid w:val="00110613"/>
    <w:rsid w:val="00114FAA"/>
    <w:rsid w:val="00115D2C"/>
    <w:rsid w:val="0011605E"/>
    <w:rsid w:val="00120839"/>
    <w:rsid w:val="001357EB"/>
    <w:rsid w:val="00135BAC"/>
    <w:rsid w:val="001366D4"/>
    <w:rsid w:val="00144F9A"/>
    <w:rsid w:val="001465A3"/>
    <w:rsid w:val="0016732B"/>
    <w:rsid w:val="001840A2"/>
    <w:rsid w:val="001841B9"/>
    <w:rsid w:val="0019374B"/>
    <w:rsid w:val="001A109F"/>
    <w:rsid w:val="001A74D6"/>
    <w:rsid w:val="001E1F58"/>
    <w:rsid w:val="001E227B"/>
    <w:rsid w:val="001E7C25"/>
    <w:rsid w:val="001F46B9"/>
    <w:rsid w:val="0020789B"/>
    <w:rsid w:val="00214893"/>
    <w:rsid w:val="00215079"/>
    <w:rsid w:val="0021569A"/>
    <w:rsid w:val="00220395"/>
    <w:rsid w:val="00222812"/>
    <w:rsid w:val="00247EB9"/>
    <w:rsid w:val="00250780"/>
    <w:rsid w:val="00252D5D"/>
    <w:rsid w:val="00254A1D"/>
    <w:rsid w:val="0025747D"/>
    <w:rsid w:val="00265971"/>
    <w:rsid w:val="00285F9A"/>
    <w:rsid w:val="0029197E"/>
    <w:rsid w:val="00295C27"/>
    <w:rsid w:val="002A7767"/>
    <w:rsid w:val="002C13DF"/>
    <w:rsid w:val="002C42CB"/>
    <w:rsid w:val="002C673F"/>
    <w:rsid w:val="002C6E40"/>
    <w:rsid w:val="002D6F04"/>
    <w:rsid w:val="002D6F7D"/>
    <w:rsid w:val="002E003E"/>
    <w:rsid w:val="002E118A"/>
    <w:rsid w:val="002E539C"/>
    <w:rsid w:val="002F2959"/>
    <w:rsid w:val="00310565"/>
    <w:rsid w:val="00316435"/>
    <w:rsid w:val="00345AC4"/>
    <w:rsid w:val="003478F6"/>
    <w:rsid w:val="003524C3"/>
    <w:rsid w:val="0036084B"/>
    <w:rsid w:val="00364403"/>
    <w:rsid w:val="003703B6"/>
    <w:rsid w:val="00375203"/>
    <w:rsid w:val="0037695C"/>
    <w:rsid w:val="00376DD7"/>
    <w:rsid w:val="00384820"/>
    <w:rsid w:val="003939D1"/>
    <w:rsid w:val="003B29B4"/>
    <w:rsid w:val="003C371C"/>
    <w:rsid w:val="003E2A87"/>
    <w:rsid w:val="00401F6C"/>
    <w:rsid w:val="0040218D"/>
    <w:rsid w:val="004029FE"/>
    <w:rsid w:val="0040724F"/>
    <w:rsid w:val="004076FD"/>
    <w:rsid w:val="00407751"/>
    <w:rsid w:val="004113A7"/>
    <w:rsid w:val="00415E49"/>
    <w:rsid w:val="00420992"/>
    <w:rsid w:val="00423EB0"/>
    <w:rsid w:val="0044326F"/>
    <w:rsid w:val="00446A0F"/>
    <w:rsid w:val="00452FE2"/>
    <w:rsid w:val="0045469F"/>
    <w:rsid w:val="004637D0"/>
    <w:rsid w:val="00464A57"/>
    <w:rsid w:val="00471067"/>
    <w:rsid w:val="0047622A"/>
    <w:rsid w:val="0049182D"/>
    <w:rsid w:val="00494F54"/>
    <w:rsid w:val="004A155C"/>
    <w:rsid w:val="004B3C6B"/>
    <w:rsid w:val="004D4791"/>
    <w:rsid w:val="004D4F08"/>
    <w:rsid w:val="004E4A1D"/>
    <w:rsid w:val="004E60ED"/>
    <w:rsid w:val="004F3E61"/>
    <w:rsid w:val="004F5DA8"/>
    <w:rsid w:val="00502422"/>
    <w:rsid w:val="005051E0"/>
    <w:rsid w:val="00510DE2"/>
    <w:rsid w:val="00510E04"/>
    <w:rsid w:val="00515054"/>
    <w:rsid w:val="0052070F"/>
    <w:rsid w:val="00524DF8"/>
    <w:rsid w:val="00527C40"/>
    <w:rsid w:val="00534FEE"/>
    <w:rsid w:val="005422C2"/>
    <w:rsid w:val="005452DC"/>
    <w:rsid w:val="00545F6E"/>
    <w:rsid w:val="00546D7F"/>
    <w:rsid w:val="005513BE"/>
    <w:rsid w:val="00560035"/>
    <w:rsid w:val="00562DF6"/>
    <w:rsid w:val="00564070"/>
    <w:rsid w:val="005737C5"/>
    <w:rsid w:val="00573F34"/>
    <w:rsid w:val="00576275"/>
    <w:rsid w:val="00582ADD"/>
    <w:rsid w:val="0058312F"/>
    <w:rsid w:val="0058409E"/>
    <w:rsid w:val="00585182"/>
    <w:rsid w:val="005927AB"/>
    <w:rsid w:val="00594F46"/>
    <w:rsid w:val="00595105"/>
    <w:rsid w:val="00596101"/>
    <w:rsid w:val="00596D61"/>
    <w:rsid w:val="00597461"/>
    <w:rsid w:val="005A2E53"/>
    <w:rsid w:val="005A580E"/>
    <w:rsid w:val="005B11D9"/>
    <w:rsid w:val="005B14DB"/>
    <w:rsid w:val="005C33F0"/>
    <w:rsid w:val="005D29D7"/>
    <w:rsid w:val="005D4258"/>
    <w:rsid w:val="005D5297"/>
    <w:rsid w:val="005D791F"/>
    <w:rsid w:val="005E043C"/>
    <w:rsid w:val="005E7625"/>
    <w:rsid w:val="005F1348"/>
    <w:rsid w:val="005F210E"/>
    <w:rsid w:val="005F6508"/>
    <w:rsid w:val="006153F4"/>
    <w:rsid w:val="006160BD"/>
    <w:rsid w:val="00623903"/>
    <w:rsid w:val="00640AFB"/>
    <w:rsid w:val="006443BA"/>
    <w:rsid w:val="006506B1"/>
    <w:rsid w:val="00660047"/>
    <w:rsid w:val="006601D9"/>
    <w:rsid w:val="0066455F"/>
    <w:rsid w:val="00673532"/>
    <w:rsid w:val="00673A8A"/>
    <w:rsid w:val="00682C45"/>
    <w:rsid w:val="00682E34"/>
    <w:rsid w:val="00685943"/>
    <w:rsid w:val="00687F95"/>
    <w:rsid w:val="006912B6"/>
    <w:rsid w:val="00694B07"/>
    <w:rsid w:val="00695B86"/>
    <w:rsid w:val="006A1D81"/>
    <w:rsid w:val="006A46E2"/>
    <w:rsid w:val="006A6434"/>
    <w:rsid w:val="006A69A5"/>
    <w:rsid w:val="006A7CF2"/>
    <w:rsid w:val="006B043C"/>
    <w:rsid w:val="006B6F14"/>
    <w:rsid w:val="006C3FC7"/>
    <w:rsid w:val="006D184B"/>
    <w:rsid w:val="006F19D7"/>
    <w:rsid w:val="006F5063"/>
    <w:rsid w:val="00704BD7"/>
    <w:rsid w:val="00705680"/>
    <w:rsid w:val="00707F37"/>
    <w:rsid w:val="00710C7D"/>
    <w:rsid w:val="00714BFC"/>
    <w:rsid w:val="00715667"/>
    <w:rsid w:val="00716B1C"/>
    <w:rsid w:val="0072443D"/>
    <w:rsid w:val="00725416"/>
    <w:rsid w:val="00726353"/>
    <w:rsid w:val="007321B8"/>
    <w:rsid w:val="00733183"/>
    <w:rsid w:val="00736126"/>
    <w:rsid w:val="00745786"/>
    <w:rsid w:val="00751230"/>
    <w:rsid w:val="00756BF3"/>
    <w:rsid w:val="0076408A"/>
    <w:rsid w:val="007652F2"/>
    <w:rsid w:val="00772C6F"/>
    <w:rsid w:val="00776F57"/>
    <w:rsid w:val="007874C0"/>
    <w:rsid w:val="007878EF"/>
    <w:rsid w:val="0079083E"/>
    <w:rsid w:val="007A3D83"/>
    <w:rsid w:val="007C2C5B"/>
    <w:rsid w:val="007C3205"/>
    <w:rsid w:val="007C6320"/>
    <w:rsid w:val="007D219F"/>
    <w:rsid w:val="007D2974"/>
    <w:rsid w:val="007D6417"/>
    <w:rsid w:val="007E1286"/>
    <w:rsid w:val="007E37EA"/>
    <w:rsid w:val="007F591D"/>
    <w:rsid w:val="008116E8"/>
    <w:rsid w:val="00814EE5"/>
    <w:rsid w:val="00816CB1"/>
    <w:rsid w:val="00821630"/>
    <w:rsid w:val="0082339E"/>
    <w:rsid w:val="00832A22"/>
    <w:rsid w:val="00832B65"/>
    <w:rsid w:val="00835AD4"/>
    <w:rsid w:val="008414A7"/>
    <w:rsid w:val="00841DD3"/>
    <w:rsid w:val="00842C53"/>
    <w:rsid w:val="00844D27"/>
    <w:rsid w:val="00844F05"/>
    <w:rsid w:val="008650FF"/>
    <w:rsid w:val="00867599"/>
    <w:rsid w:val="008728DA"/>
    <w:rsid w:val="0087654F"/>
    <w:rsid w:val="0087797B"/>
    <w:rsid w:val="00880736"/>
    <w:rsid w:val="00885F1F"/>
    <w:rsid w:val="008922C4"/>
    <w:rsid w:val="00893DA1"/>
    <w:rsid w:val="00897D2C"/>
    <w:rsid w:val="008A573E"/>
    <w:rsid w:val="008B23F0"/>
    <w:rsid w:val="008B50FF"/>
    <w:rsid w:val="008D23C5"/>
    <w:rsid w:val="008D75F9"/>
    <w:rsid w:val="008F0FE8"/>
    <w:rsid w:val="008F1395"/>
    <w:rsid w:val="008F1AF3"/>
    <w:rsid w:val="008F39FA"/>
    <w:rsid w:val="008F713D"/>
    <w:rsid w:val="0090722C"/>
    <w:rsid w:val="0091575B"/>
    <w:rsid w:val="0092234C"/>
    <w:rsid w:val="0092595D"/>
    <w:rsid w:val="00926628"/>
    <w:rsid w:val="00932BB8"/>
    <w:rsid w:val="00941936"/>
    <w:rsid w:val="00987BA6"/>
    <w:rsid w:val="00990F1E"/>
    <w:rsid w:val="009A4205"/>
    <w:rsid w:val="009B3E20"/>
    <w:rsid w:val="009B4003"/>
    <w:rsid w:val="009C2DE5"/>
    <w:rsid w:val="009C584E"/>
    <w:rsid w:val="009D699E"/>
    <w:rsid w:val="009E1E04"/>
    <w:rsid w:val="009E570B"/>
    <w:rsid w:val="009F3F4B"/>
    <w:rsid w:val="009F42F2"/>
    <w:rsid w:val="00A02DB3"/>
    <w:rsid w:val="00A04F09"/>
    <w:rsid w:val="00A0592B"/>
    <w:rsid w:val="00A178EE"/>
    <w:rsid w:val="00A20FFF"/>
    <w:rsid w:val="00A21DB2"/>
    <w:rsid w:val="00A5438F"/>
    <w:rsid w:val="00A55C97"/>
    <w:rsid w:val="00A6213C"/>
    <w:rsid w:val="00A67657"/>
    <w:rsid w:val="00A72EAF"/>
    <w:rsid w:val="00A76D30"/>
    <w:rsid w:val="00A9075B"/>
    <w:rsid w:val="00A90AB2"/>
    <w:rsid w:val="00A93AE6"/>
    <w:rsid w:val="00AA513E"/>
    <w:rsid w:val="00AA7726"/>
    <w:rsid w:val="00AB4E78"/>
    <w:rsid w:val="00AB5BB8"/>
    <w:rsid w:val="00AC13CE"/>
    <w:rsid w:val="00AC355F"/>
    <w:rsid w:val="00AC617D"/>
    <w:rsid w:val="00AC727C"/>
    <w:rsid w:val="00AD108A"/>
    <w:rsid w:val="00AD24CB"/>
    <w:rsid w:val="00AD6505"/>
    <w:rsid w:val="00AF098D"/>
    <w:rsid w:val="00AF616C"/>
    <w:rsid w:val="00B1044E"/>
    <w:rsid w:val="00B15DD8"/>
    <w:rsid w:val="00B33F3C"/>
    <w:rsid w:val="00B41B2C"/>
    <w:rsid w:val="00B43913"/>
    <w:rsid w:val="00B847CB"/>
    <w:rsid w:val="00B85279"/>
    <w:rsid w:val="00B94113"/>
    <w:rsid w:val="00B94B37"/>
    <w:rsid w:val="00BA0D6C"/>
    <w:rsid w:val="00BA3A24"/>
    <w:rsid w:val="00BA65B4"/>
    <w:rsid w:val="00BB46AE"/>
    <w:rsid w:val="00BC08A2"/>
    <w:rsid w:val="00BC1F91"/>
    <w:rsid w:val="00BD1093"/>
    <w:rsid w:val="00BD4E75"/>
    <w:rsid w:val="00BE0B90"/>
    <w:rsid w:val="00BF060A"/>
    <w:rsid w:val="00BF1387"/>
    <w:rsid w:val="00BF4BBE"/>
    <w:rsid w:val="00BF4DCB"/>
    <w:rsid w:val="00C0794E"/>
    <w:rsid w:val="00C1602C"/>
    <w:rsid w:val="00C21B14"/>
    <w:rsid w:val="00C243C5"/>
    <w:rsid w:val="00C268D3"/>
    <w:rsid w:val="00C30776"/>
    <w:rsid w:val="00C323B3"/>
    <w:rsid w:val="00C326F3"/>
    <w:rsid w:val="00C378A0"/>
    <w:rsid w:val="00C42BFE"/>
    <w:rsid w:val="00C4788A"/>
    <w:rsid w:val="00C52A3C"/>
    <w:rsid w:val="00C648CC"/>
    <w:rsid w:val="00C67BC6"/>
    <w:rsid w:val="00C74E1F"/>
    <w:rsid w:val="00C76D7B"/>
    <w:rsid w:val="00C92460"/>
    <w:rsid w:val="00C93E9B"/>
    <w:rsid w:val="00CA13F9"/>
    <w:rsid w:val="00CA2575"/>
    <w:rsid w:val="00CA2C3D"/>
    <w:rsid w:val="00CA5A90"/>
    <w:rsid w:val="00CC1007"/>
    <w:rsid w:val="00CC1695"/>
    <w:rsid w:val="00CC2DFA"/>
    <w:rsid w:val="00CC4110"/>
    <w:rsid w:val="00CC7A3A"/>
    <w:rsid w:val="00CD4117"/>
    <w:rsid w:val="00CD7728"/>
    <w:rsid w:val="00CE7FB6"/>
    <w:rsid w:val="00D01B66"/>
    <w:rsid w:val="00D0481C"/>
    <w:rsid w:val="00D04A9A"/>
    <w:rsid w:val="00D0763A"/>
    <w:rsid w:val="00D10AE7"/>
    <w:rsid w:val="00D10B67"/>
    <w:rsid w:val="00D111AF"/>
    <w:rsid w:val="00D16687"/>
    <w:rsid w:val="00D16EF3"/>
    <w:rsid w:val="00D249A4"/>
    <w:rsid w:val="00D35820"/>
    <w:rsid w:val="00D45E58"/>
    <w:rsid w:val="00D518F4"/>
    <w:rsid w:val="00D526BC"/>
    <w:rsid w:val="00D62364"/>
    <w:rsid w:val="00D6422F"/>
    <w:rsid w:val="00D81E49"/>
    <w:rsid w:val="00D94210"/>
    <w:rsid w:val="00D95406"/>
    <w:rsid w:val="00D9661B"/>
    <w:rsid w:val="00DA4E2F"/>
    <w:rsid w:val="00DA5245"/>
    <w:rsid w:val="00DA6FA1"/>
    <w:rsid w:val="00DB0441"/>
    <w:rsid w:val="00DB1826"/>
    <w:rsid w:val="00DB3D45"/>
    <w:rsid w:val="00DE11F7"/>
    <w:rsid w:val="00DE7956"/>
    <w:rsid w:val="00DF36BF"/>
    <w:rsid w:val="00DF73F9"/>
    <w:rsid w:val="00E04CBB"/>
    <w:rsid w:val="00E065BE"/>
    <w:rsid w:val="00E17B41"/>
    <w:rsid w:val="00E225E9"/>
    <w:rsid w:val="00E22A99"/>
    <w:rsid w:val="00E2709E"/>
    <w:rsid w:val="00E3176C"/>
    <w:rsid w:val="00E370F0"/>
    <w:rsid w:val="00E407F0"/>
    <w:rsid w:val="00E52D76"/>
    <w:rsid w:val="00E563EC"/>
    <w:rsid w:val="00E759E0"/>
    <w:rsid w:val="00E87591"/>
    <w:rsid w:val="00EA578B"/>
    <w:rsid w:val="00EB53FB"/>
    <w:rsid w:val="00EB74C3"/>
    <w:rsid w:val="00EC379F"/>
    <w:rsid w:val="00EC3AE5"/>
    <w:rsid w:val="00EC7224"/>
    <w:rsid w:val="00ED7372"/>
    <w:rsid w:val="00EE6599"/>
    <w:rsid w:val="00EF0855"/>
    <w:rsid w:val="00EF4A3D"/>
    <w:rsid w:val="00F03F3F"/>
    <w:rsid w:val="00F050A5"/>
    <w:rsid w:val="00F23BA4"/>
    <w:rsid w:val="00F27644"/>
    <w:rsid w:val="00F421B4"/>
    <w:rsid w:val="00F44154"/>
    <w:rsid w:val="00F466F0"/>
    <w:rsid w:val="00F5094F"/>
    <w:rsid w:val="00F56200"/>
    <w:rsid w:val="00F5649C"/>
    <w:rsid w:val="00F605E8"/>
    <w:rsid w:val="00F641C4"/>
    <w:rsid w:val="00F66ABB"/>
    <w:rsid w:val="00F80112"/>
    <w:rsid w:val="00F97A43"/>
    <w:rsid w:val="00FA1C3D"/>
    <w:rsid w:val="00FA2440"/>
    <w:rsid w:val="00FB5A2C"/>
    <w:rsid w:val="00FC32A5"/>
    <w:rsid w:val="00FC3C5C"/>
    <w:rsid w:val="00FC7B43"/>
    <w:rsid w:val="00FE1325"/>
    <w:rsid w:val="00FE65DF"/>
    <w:rsid w:val="00FE69A7"/>
    <w:rsid w:val="00FF1A8A"/>
    <w:rsid w:val="00FF2F1C"/>
    <w:rsid w:val="00FF6E34"/>
    <w:rsid w:val="0977E479"/>
    <w:rsid w:val="0B63BD49"/>
    <w:rsid w:val="0C1A173D"/>
    <w:rsid w:val="0D710A13"/>
    <w:rsid w:val="1166DC5A"/>
    <w:rsid w:val="12BD2348"/>
    <w:rsid w:val="173CA587"/>
    <w:rsid w:val="1D657945"/>
    <w:rsid w:val="1ECEEC22"/>
    <w:rsid w:val="212CFA9C"/>
    <w:rsid w:val="239E86CA"/>
    <w:rsid w:val="256CB1CD"/>
    <w:rsid w:val="26D4D1DC"/>
    <w:rsid w:val="2EA265D6"/>
    <w:rsid w:val="2EE87D21"/>
    <w:rsid w:val="330B5C5A"/>
    <w:rsid w:val="37F24BE8"/>
    <w:rsid w:val="38C54570"/>
    <w:rsid w:val="3C568F9F"/>
    <w:rsid w:val="3CD38BFC"/>
    <w:rsid w:val="40095547"/>
    <w:rsid w:val="427FBE8E"/>
    <w:rsid w:val="4AE6F2C8"/>
    <w:rsid w:val="4EC0289D"/>
    <w:rsid w:val="51F733E3"/>
    <w:rsid w:val="5E1036FF"/>
    <w:rsid w:val="60D243B6"/>
    <w:rsid w:val="672B9CFD"/>
    <w:rsid w:val="68325EAE"/>
    <w:rsid w:val="6B819EA6"/>
    <w:rsid w:val="6C96FF74"/>
    <w:rsid w:val="6FFB05F2"/>
    <w:rsid w:val="75995260"/>
    <w:rsid w:val="7915F814"/>
    <w:rsid w:val="7BC6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C0F917"/>
  <w15:docId w15:val="{3C6F327A-A2C2-470A-8048-13A8BA3B7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F4B0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1F6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01F6C"/>
  </w:style>
  <w:style w:type="paragraph" w:styleId="Footer">
    <w:name w:val="footer"/>
    <w:basedOn w:val="Normal"/>
    <w:link w:val="FooterChar"/>
    <w:uiPriority w:val="99"/>
    <w:unhideWhenUsed/>
    <w:rsid w:val="00401F6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01F6C"/>
  </w:style>
  <w:style w:type="paragraph" w:styleId="spacer10" w:customStyle="1">
    <w:name w:val="spacer10"/>
    <w:uiPriority w:val="99"/>
    <w:rsid w:val="00401F6C"/>
    <w:pPr>
      <w:autoSpaceDE w:val="0"/>
      <w:autoSpaceDN w:val="0"/>
      <w:adjustRightInd w:val="0"/>
      <w:spacing w:after="0" w:line="240" w:lineRule="auto"/>
    </w:pPr>
    <w:rPr>
      <w:rFonts w:ascii="Arial" w:hAnsi="Arial" w:cs="Arial" w:eastAsiaTheme="minorEastAsia"/>
      <w:color w:val="000000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2E5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116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7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.bartram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EACA9D11013840B06BD70591ECFB3C" ma:contentTypeVersion="16" ma:contentTypeDescription="Create a new document." ma:contentTypeScope="" ma:versionID="ec7b646217f955f12c79f3cfb7b0cfbf">
  <xsd:schema xmlns:xsd="http://www.w3.org/2001/XMLSchema" xmlns:xs="http://www.w3.org/2001/XMLSchema" xmlns:p="http://schemas.microsoft.com/office/2006/metadata/properties" xmlns:ns2="90acfac8-27b8-46be-9c2f-f2e556149cdc" xmlns:ns3="78446eb7-8617-407e-bd57-218c1e50ca45" targetNamespace="http://schemas.microsoft.com/office/2006/metadata/properties" ma:root="true" ma:fieldsID="759fa68f8d51300d8c5dddacde185075" ns2:_="" ns3:_="">
    <xsd:import namespace="90acfac8-27b8-46be-9c2f-f2e556149cdc"/>
    <xsd:import namespace="78446eb7-8617-407e-bd57-218c1e50ca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Dat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cfac8-27b8-46be-9c2f-f2e556149c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Date" ma:index="18" nillable="true" ma:displayName="Date" ma:format="DateTime" ma:internalName="Date">
      <xsd:simpleType>
        <xsd:restriction base="dms:DateTim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be18d374-1fe6-4ce9-b5c9-a1baf31499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46eb7-8617-407e-bd57-218c1e50ca4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9c7353-5ea0-4370-afb0-5c51fcff0598}" ma:internalName="TaxCatchAll" ma:showField="CatchAllData" ma:web="78446eb7-8617-407e-bd57-218c1e50ca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acfac8-27b8-46be-9c2f-f2e556149cdc">
      <Terms xmlns="http://schemas.microsoft.com/office/infopath/2007/PartnerControls"/>
    </lcf76f155ced4ddcb4097134ff3c332f>
    <TaxCatchAll xmlns="78446eb7-8617-407e-bd57-218c1e50ca45" xsi:nil="true"/>
    <Date xmlns="90acfac8-27b8-46be-9c2f-f2e556149cdc" xsi:nil="true"/>
    <SharedWithUsers xmlns="78446eb7-8617-407e-bd57-218c1e50ca45">
      <UserInfo>
        <DisplayName>Scott Alderson</DisplayName>
        <AccountId>51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C03CB8A-6567-4D34-A81E-C634568162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2026A7-5325-4619-B1A5-AC2F8432226C}"/>
</file>

<file path=customXml/itemProps3.xml><?xml version="1.0" encoding="utf-8"?>
<ds:datastoreItem xmlns:ds="http://schemas.openxmlformats.org/officeDocument/2006/customXml" ds:itemID="{8B68E328-2922-42C3-B4B3-DEA0BA605DA0}">
  <ds:schemaRefs>
    <ds:schemaRef ds:uri="urn:schemas-microsoft-com.VSTO2008Demos.ControlsStorage"/>
  </ds:schemaRefs>
</ds:datastoreItem>
</file>

<file path=customXml/itemProps4.xml><?xml version="1.0" encoding="utf-8"?>
<ds:datastoreItem xmlns:ds="http://schemas.openxmlformats.org/officeDocument/2006/customXml" ds:itemID="{592E834F-8E36-4207-90E8-63D9EE962BA0}">
  <ds:schemaRefs>
    <ds:schemaRef ds:uri="http://schemas.microsoft.com/office/2006/metadata/properties"/>
    <ds:schemaRef ds:uri="http://schemas.microsoft.com/office/infopath/2007/PartnerControls"/>
    <ds:schemaRef ds:uri="90acfac8-27b8-46be-9c2f-f2e556149cdc"/>
    <ds:schemaRef ds:uri="78446eb7-8617-407e-bd57-218c1e50ca4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Chem4Word</ap:Template>
  <ap:Application>Microsoft Word for the web</ap:Application>
  <ap:DocSecurity>0</ap:DocSecurity>
  <ap:ScaleCrop>false</ap:ScaleCrop>
  <ap:Company>Passmores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Deb Bartram</dc:creator>
  <lastModifiedBy>Kate Townsend</lastModifiedBy>
  <revision>14</revision>
  <lastPrinted>2020-06-04T11:38:00.0000000Z</lastPrinted>
  <dcterms:created xsi:type="dcterms:W3CDTF">2026-08-04T13:23:00.0000000Z</dcterms:created>
  <dcterms:modified xsi:type="dcterms:W3CDTF">2026-10-07T12:00:10.8713856Z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2015-11-06T00:00:00Z</vt:filetime>
  </property>
  <property fmtid="{D5CDD505-2E9C-101B-9397-08002B2CF9AE}" pid="4" name="ContentTypeId">
    <vt:lpwstr>0x0101003DEACA9D11013840B06BD70591ECFB3C</vt:lpwstr>
  </property>
  <property fmtid="{D5CDD505-2E9C-101B-9397-08002B2CF9AE}" pid="5" name="MediaServiceImageTags">
    <vt:lpwstr/>
  </property>
  <property fmtid="{D5CDD505-2E9C-101B-9397-08002B2CF9AE}" pid="6" name="Order">
    <vt:r8>544300</vt:r8>
  </property>
  <property fmtid="{D5CDD505-2E9C-101B-9397-08002B2CF9AE}" pid="7" name="xd_Signature">
    <vt:bool>false</vt:bool>
  </property>
  <property fmtid="{D5CDD505-2E9C-101B-9397-08002B2CF9AE}" pid="8" name="SharedWithUsers">
    <vt:lpwstr>51;#Scott Alderson</vt:lpwstr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